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MONIAIVE INITIATIVE</w:t>
      </w: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7822F9" w:rsidRPr="007822F9" w:rsidRDefault="00C372A7" w:rsidP="007822F9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Development Trust Association Scotland</w:t>
      </w:r>
      <w:r w:rsidR="007822F9" w:rsidRPr="007822F9">
        <w:rPr>
          <w:b/>
          <w:sz w:val="36"/>
          <w:szCs w:val="36"/>
        </w:rPr>
        <w:t>:</w:t>
      </w:r>
    </w:p>
    <w:p w:rsidR="007822F9" w:rsidRPr="007822F9" w:rsidRDefault="00C372A7" w:rsidP="007822F9">
      <w:pPr>
        <w:spacing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MONIAIVE HIGH STREET REGENERATION</w:t>
      </w:r>
    </w:p>
    <w:p w:rsidR="007822F9" w:rsidRDefault="007822F9" w:rsidP="007822F9">
      <w:pPr>
        <w:spacing w:after="0"/>
        <w:jc w:val="center"/>
        <w:rPr>
          <w:b/>
          <w:sz w:val="28"/>
          <w:szCs w:val="28"/>
        </w:rPr>
      </w:pPr>
    </w:p>
    <w:p w:rsidR="000F35CB" w:rsidRDefault="000F35CB" w:rsidP="007822F9">
      <w:pPr>
        <w:spacing w:after="0"/>
        <w:jc w:val="center"/>
        <w:rPr>
          <w:b/>
          <w:sz w:val="28"/>
          <w:szCs w:val="28"/>
        </w:rPr>
      </w:pPr>
    </w:p>
    <w:p w:rsidR="00E64949" w:rsidRPr="000F35CB" w:rsidRDefault="00E64949" w:rsidP="000A7D7A">
      <w:pPr>
        <w:spacing w:after="0"/>
        <w:jc w:val="center"/>
        <w:rPr>
          <w:b/>
          <w:sz w:val="40"/>
          <w:szCs w:val="40"/>
        </w:rPr>
      </w:pPr>
      <w:r w:rsidRPr="000F35CB">
        <w:rPr>
          <w:b/>
          <w:sz w:val="40"/>
          <w:szCs w:val="40"/>
        </w:rPr>
        <w:t xml:space="preserve">Brief Report – </w:t>
      </w:r>
    </w:p>
    <w:p w:rsidR="000A7D7A" w:rsidRPr="000F35CB" w:rsidRDefault="00E64949" w:rsidP="000A7D7A">
      <w:pPr>
        <w:spacing w:after="0"/>
        <w:jc w:val="center"/>
        <w:rPr>
          <w:b/>
          <w:sz w:val="40"/>
          <w:szCs w:val="40"/>
        </w:rPr>
      </w:pPr>
      <w:r w:rsidRPr="000F35CB">
        <w:rPr>
          <w:b/>
          <w:sz w:val="40"/>
          <w:szCs w:val="40"/>
        </w:rPr>
        <w:t xml:space="preserve">Key Stakeholder </w:t>
      </w:r>
      <w:r w:rsidR="000A7D7A" w:rsidRPr="000F35CB">
        <w:rPr>
          <w:b/>
          <w:sz w:val="40"/>
          <w:szCs w:val="40"/>
        </w:rPr>
        <w:t>Results</w:t>
      </w:r>
    </w:p>
    <w:p w:rsidR="000F35CB" w:rsidRPr="000F35CB" w:rsidRDefault="000F35CB" w:rsidP="000A7D7A">
      <w:pPr>
        <w:spacing w:after="0"/>
        <w:jc w:val="center"/>
        <w:rPr>
          <w:b/>
          <w:sz w:val="40"/>
          <w:szCs w:val="40"/>
        </w:rPr>
      </w:pPr>
      <w:r w:rsidRPr="000F35CB">
        <w:rPr>
          <w:b/>
          <w:sz w:val="40"/>
          <w:szCs w:val="40"/>
        </w:rPr>
        <w:t xml:space="preserve">Rev </w:t>
      </w:r>
      <w:proofErr w:type="gramStart"/>
      <w:r w:rsidRPr="000F35CB">
        <w:rPr>
          <w:b/>
          <w:sz w:val="40"/>
          <w:szCs w:val="40"/>
        </w:rPr>
        <w:t>A</w:t>
      </w:r>
      <w:proofErr w:type="gramEnd"/>
      <w:r w:rsidRPr="000F35CB">
        <w:rPr>
          <w:b/>
          <w:sz w:val="40"/>
          <w:szCs w:val="40"/>
        </w:rPr>
        <w:t xml:space="preserve"> (March 2016)</w:t>
      </w: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BA32CB" w:rsidRDefault="00BA32CB" w:rsidP="004D3934">
      <w:pPr>
        <w:jc w:val="center"/>
        <w:rPr>
          <w:b/>
          <w:sz w:val="28"/>
          <w:szCs w:val="28"/>
        </w:rPr>
      </w:pPr>
    </w:p>
    <w:p w:rsidR="00C95CA6" w:rsidRDefault="00C95CA6" w:rsidP="004D3934">
      <w:pPr>
        <w:jc w:val="center"/>
        <w:rPr>
          <w:b/>
          <w:sz w:val="28"/>
          <w:szCs w:val="28"/>
        </w:rPr>
      </w:pPr>
    </w:p>
    <w:p w:rsidR="00C95CA6" w:rsidRDefault="00C95CA6" w:rsidP="004D3934">
      <w:pPr>
        <w:jc w:val="center"/>
        <w:rPr>
          <w:b/>
          <w:sz w:val="28"/>
          <w:szCs w:val="28"/>
        </w:rPr>
      </w:pPr>
    </w:p>
    <w:p w:rsidR="000A7D7A" w:rsidRDefault="000A7D7A" w:rsidP="00040471">
      <w:pPr>
        <w:spacing w:after="0"/>
        <w:rPr>
          <w:b/>
          <w:sz w:val="28"/>
          <w:szCs w:val="28"/>
        </w:rPr>
      </w:pPr>
    </w:p>
    <w:p w:rsidR="00E64949" w:rsidRDefault="00E64949" w:rsidP="00E64949">
      <w:pPr>
        <w:spacing w:after="0"/>
        <w:jc w:val="center"/>
        <w:rPr>
          <w:b/>
          <w:sz w:val="28"/>
          <w:szCs w:val="28"/>
        </w:rPr>
      </w:pPr>
    </w:p>
    <w:p w:rsidR="00E64949" w:rsidRPr="004E2493" w:rsidRDefault="00E64949" w:rsidP="00E64949">
      <w:pPr>
        <w:spacing w:after="0"/>
        <w:jc w:val="center"/>
        <w:rPr>
          <w:b/>
          <w:sz w:val="28"/>
          <w:szCs w:val="28"/>
        </w:rPr>
      </w:pPr>
      <w:r w:rsidRPr="004E2493">
        <w:rPr>
          <w:b/>
          <w:sz w:val="28"/>
          <w:szCs w:val="28"/>
        </w:rPr>
        <w:t>Prioritise the following options for Moniaive Initiative to consider:</w:t>
      </w:r>
    </w:p>
    <w:p w:rsidR="00E64949" w:rsidRPr="004E2493" w:rsidRDefault="00E64949" w:rsidP="00E64949">
      <w:pPr>
        <w:spacing w:after="0"/>
        <w:jc w:val="center"/>
        <w:rPr>
          <w:sz w:val="16"/>
          <w:szCs w:val="16"/>
        </w:rPr>
      </w:pPr>
    </w:p>
    <w:p w:rsidR="00E64949" w:rsidRPr="00107E84" w:rsidRDefault="00E64949" w:rsidP="00E64949">
      <w:pPr>
        <w:spacing w:after="0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239051BC" wp14:editId="729C5F47">
            <wp:extent cx="5943600" cy="3809365"/>
            <wp:effectExtent l="0" t="0" r="19050" b="19685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E64949" w:rsidRDefault="00E64949" w:rsidP="00E64949">
      <w:pPr>
        <w:spacing w:after="0"/>
      </w:pPr>
    </w:p>
    <w:p w:rsidR="00E64949" w:rsidRDefault="00E64949" w:rsidP="00040471">
      <w:pPr>
        <w:spacing w:after="0"/>
      </w:pPr>
      <w:r>
        <w:rPr>
          <w:noProof/>
        </w:rPr>
        <w:drawing>
          <wp:inline distT="0" distB="0" distL="0" distR="0" wp14:anchorId="42E52D67" wp14:editId="6D0BAD7E">
            <wp:extent cx="4572000" cy="2743200"/>
            <wp:effectExtent l="0" t="0" r="19050" b="1905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E64949" w:rsidRDefault="00E64949" w:rsidP="00040471">
      <w:pPr>
        <w:spacing w:after="0"/>
      </w:pPr>
    </w:p>
    <w:p w:rsidR="00E64949" w:rsidRDefault="00E64949" w:rsidP="00040471">
      <w:pPr>
        <w:spacing w:after="0"/>
      </w:pPr>
    </w:p>
    <w:p w:rsidR="00E64949" w:rsidRDefault="00E64949" w:rsidP="00040471">
      <w:pPr>
        <w:spacing w:after="0"/>
      </w:pPr>
    </w:p>
    <w:p w:rsidR="000F35CB" w:rsidRDefault="000F35CB" w:rsidP="00040471">
      <w:pPr>
        <w:spacing w:after="0"/>
      </w:pPr>
      <w:bookmarkStart w:id="0" w:name="_GoBack"/>
      <w:bookmarkEnd w:id="0"/>
    </w:p>
    <w:p w:rsidR="00E64949" w:rsidRDefault="00E64949" w:rsidP="00040471">
      <w:pPr>
        <w:spacing w:after="0"/>
      </w:pPr>
    </w:p>
    <w:p w:rsidR="00E64949" w:rsidRDefault="00E64949" w:rsidP="00040471">
      <w:pPr>
        <w:spacing w:after="0"/>
      </w:pPr>
    </w:p>
    <w:p w:rsidR="00E64949" w:rsidRDefault="00E64949" w:rsidP="00040471">
      <w:pPr>
        <w:spacing w:after="0"/>
      </w:pPr>
      <w:r>
        <w:rPr>
          <w:noProof/>
        </w:rPr>
        <w:drawing>
          <wp:inline distT="0" distB="0" distL="0" distR="0" wp14:anchorId="7FDC4DEC" wp14:editId="41A65789">
            <wp:extent cx="4572000" cy="2743200"/>
            <wp:effectExtent l="0" t="0" r="19050" b="19050"/>
            <wp:docPr id="9" name="Chart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E64949" w:rsidRDefault="00E64949" w:rsidP="00040471">
      <w:pPr>
        <w:spacing w:after="0"/>
      </w:pPr>
    </w:p>
    <w:p w:rsidR="00E64949" w:rsidRDefault="00E64949" w:rsidP="00040471">
      <w:pPr>
        <w:spacing w:after="0"/>
      </w:pPr>
      <w:r>
        <w:rPr>
          <w:noProof/>
        </w:rPr>
        <w:drawing>
          <wp:inline distT="0" distB="0" distL="0" distR="0" wp14:anchorId="1D259FD1" wp14:editId="4770E0D4">
            <wp:extent cx="4572000" cy="2743200"/>
            <wp:effectExtent l="0" t="0" r="19050" b="19050"/>
            <wp:docPr id="15" name="Chart 1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E64949" w:rsidRDefault="00E64949" w:rsidP="00040471">
      <w:pPr>
        <w:spacing w:after="0"/>
      </w:pPr>
    </w:p>
    <w:p w:rsidR="00E64949" w:rsidRPr="00E64949" w:rsidRDefault="00E64949" w:rsidP="00E64949">
      <w:pPr>
        <w:rPr>
          <w:b/>
          <w:sz w:val="28"/>
          <w:szCs w:val="28"/>
        </w:rPr>
      </w:pPr>
      <w:r w:rsidRPr="004E2493">
        <w:rPr>
          <w:b/>
          <w:sz w:val="28"/>
          <w:szCs w:val="28"/>
        </w:rPr>
        <w:t>100% of Respondents agreed to the inclusion of Affordable Housing as part of the Scheme</w:t>
      </w:r>
    </w:p>
    <w:p w:rsidR="00E64949" w:rsidRPr="004E2493" w:rsidRDefault="00E64949" w:rsidP="00E64949">
      <w:pPr>
        <w:spacing w:after="0"/>
        <w:rPr>
          <w:b/>
          <w:sz w:val="28"/>
          <w:szCs w:val="28"/>
        </w:rPr>
      </w:pPr>
      <w:r w:rsidRPr="004E2493">
        <w:rPr>
          <w:b/>
          <w:sz w:val="28"/>
          <w:szCs w:val="28"/>
        </w:rPr>
        <w:t>Are there any other services which could be provided as part of the proposed Hub scheme?</w:t>
      </w:r>
    </w:p>
    <w:p w:rsidR="00E64949" w:rsidRPr="004E2493" w:rsidRDefault="00E64949" w:rsidP="00E64949">
      <w:pPr>
        <w:spacing w:after="0"/>
        <w:rPr>
          <w:sz w:val="24"/>
          <w:szCs w:val="24"/>
        </w:rPr>
      </w:pPr>
      <w:r w:rsidRPr="004E2493">
        <w:rPr>
          <w:sz w:val="24"/>
          <w:szCs w:val="24"/>
        </w:rPr>
        <w:t>Treatment Room</w:t>
      </w:r>
    </w:p>
    <w:p w:rsidR="00E64949" w:rsidRPr="004E2493" w:rsidRDefault="00E64949" w:rsidP="00E64949">
      <w:pPr>
        <w:spacing w:after="0"/>
        <w:rPr>
          <w:sz w:val="24"/>
          <w:szCs w:val="24"/>
        </w:rPr>
      </w:pPr>
      <w:r w:rsidRPr="004E2493">
        <w:rPr>
          <w:sz w:val="24"/>
          <w:szCs w:val="24"/>
        </w:rPr>
        <w:t>A range of Events to pull in more people</w:t>
      </w:r>
    </w:p>
    <w:p w:rsidR="00E64949" w:rsidRPr="004E2493" w:rsidRDefault="00E64949" w:rsidP="00E64949">
      <w:pPr>
        <w:spacing w:after="0"/>
        <w:rPr>
          <w:sz w:val="24"/>
          <w:szCs w:val="24"/>
        </w:rPr>
      </w:pPr>
      <w:r w:rsidRPr="004E2493">
        <w:rPr>
          <w:sz w:val="24"/>
          <w:szCs w:val="24"/>
        </w:rPr>
        <w:t>Arts / Antiques venue</w:t>
      </w:r>
    </w:p>
    <w:p w:rsidR="00E64949" w:rsidRPr="004E2493" w:rsidRDefault="00E64949" w:rsidP="00E64949">
      <w:pPr>
        <w:spacing w:after="0"/>
        <w:rPr>
          <w:sz w:val="24"/>
          <w:szCs w:val="24"/>
        </w:rPr>
      </w:pPr>
      <w:r w:rsidRPr="004E2493">
        <w:rPr>
          <w:sz w:val="24"/>
          <w:szCs w:val="24"/>
        </w:rPr>
        <w:t>Youth provision</w:t>
      </w:r>
    </w:p>
    <w:p w:rsidR="00E64949" w:rsidRPr="004E2493" w:rsidRDefault="00E64949" w:rsidP="00E64949">
      <w:pPr>
        <w:spacing w:after="0"/>
        <w:rPr>
          <w:sz w:val="24"/>
          <w:szCs w:val="24"/>
        </w:rPr>
      </w:pPr>
      <w:r w:rsidRPr="004E2493">
        <w:rPr>
          <w:sz w:val="24"/>
          <w:szCs w:val="24"/>
        </w:rPr>
        <w:t>Rehearsal / arts space</w:t>
      </w:r>
    </w:p>
    <w:p w:rsidR="00E64949" w:rsidRDefault="00E64949" w:rsidP="00E64949">
      <w:pPr>
        <w:spacing w:after="0"/>
        <w:rPr>
          <w:sz w:val="24"/>
          <w:szCs w:val="24"/>
        </w:rPr>
      </w:pPr>
      <w:r w:rsidRPr="004E2493">
        <w:rPr>
          <w:sz w:val="24"/>
          <w:szCs w:val="24"/>
        </w:rPr>
        <w:t>Youth drop-in / information resource</w:t>
      </w:r>
    </w:p>
    <w:p w:rsidR="00E64949" w:rsidRDefault="00E64949" w:rsidP="00E64949">
      <w:pPr>
        <w:spacing w:after="0"/>
        <w:rPr>
          <w:sz w:val="24"/>
          <w:szCs w:val="24"/>
        </w:rPr>
      </w:pPr>
    </w:p>
    <w:p w:rsidR="00E64949" w:rsidRPr="00E64949" w:rsidRDefault="00E64949" w:rsidP="00E64949">
      <w:pPr>
        <w:spacing w:after="0"/>
        <w:rPr>
          <w:b/>
          <w:sz w:val="24"/>
          <w:szCs w:val="24"/>
        </w:rPr>
      </w:pPr>
      <w:r w:rsidRPr="00E64949">
        <w:rPr>
          <w:b/>
          <w:sz w:val="24"/>
          <w:szCs w:val="24"/>
        </w:rPr>
        <w:t>Comments Received on each Priority:</w:t>
      </w:r>
    </w:p>
    <w:p w:rsidR="00E64949" w:rsidRDefault="00E64949" w:rsidP="00040471">
      <w:pPr>
        <w:spacing w:after="0"/>
      </w:pPr>
    </w:p>
    <w:tbl>
      <w:tblPr>
        <w:tblStyle w:val="TableGrid"/>
        <w:tblW w:w="9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9493"/>
      </w:tblGrid>
      <w:tr w:rsidR="00E64949" w:rsidRPr="000E1461" w:rsidTr="000A32B4">
        <w:trPr>
          <w:trHeight w:val="255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b/>
              </w:rPr>
            </w:pPr>
            <w:r w:rsidRPr="00E64949">
              <w:rPr>
                <w:b/>
              </w:rPr>
              <w:t>Preserving/improving the historic character of the High Street</w:t>
            </w:r>
          </w:p>
        </w:tc>
      </w:tr>
      <w:tr w:rsidR="00E64949" w:rsidRPr="00E61EA6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r w:rsidRPr="00E64949">
              <w:rPr>
                <w:u w:val="single"/>
              </w:rPr>
              <w:t>Comment</w:t>
            </w:r>
            <w:r w:rsidRPr="00E64949">
              <w:t>:</w:t>
            </w:r>
          </w:p>
          <w:p w:rsidR="00E64949" w:rsidRPr="00E64949" w:rsidRDefault="00E64949" w:rsidP="00E64949">
            <w:r w:rsidRPr="00E64949">
              <w:t>The historic character is already being lost – it doesn’t look like a ‘conservation area’</w:t>
            </w:r>
          </w:p>
          <w:p w:rsidR="00E64949" w:rsidRPr="00E64949" w:rsidRDefault="00E64949" w:rsidP="00E64949">
            <w:r w:rsidRPr="00E64949">
              <w:t>The Cross should be preserved / improved</w:t>
            </w:r>
          </w:p>
          <w:p w:rsidR="00E64949" w:rsidRPr="00E64949" w:rsidRDefault="00E64949" w:rsidP="00E64949">
            <w:r w:rsidRPr="00E64949">
              <w:t>The historic character is spoiled by all the parked cars</w:t>
            </w:r>
          </w:p>
          <w:p w:rsidR="00E64949" w:rsidRPr="00E64949" w:rsidRDefault="00E64949" w:rsidP="00E64949">
            <w:r w:rsidRPr="00E64949">
              <w:t>The Cross is a nuisance</w:t>
            </w:r>
          </w:p>
          <w:p w:rsidR="00E64949" w:rsidRPr="00E64949" w:rsidRDefault="00E64949" w:rsidP="00E64949">
            <w:r w:rsidRPr="00E64949">
              <w:t>The ‘charm’ of the Conservation village has already been lost</w:t>
            </w:r>
          </w:p>
          <w:p w:rsidR="00E64949" w:rsidRPr="00E64949" w:rsidRDefault="00E64949" w:rsidP="00E64949">
            <w:r w:rsidRPr="00E64949">
              <w:t>Any improvements must be authentic to the surroundings</w:t>
            </w:r>
          </w:p>
          <w:p w:rsidR="00E64949" w:rsidRPr="00E64949" w:rsidRDefault="00E64949" w:rsidP="00E64949">
            <w:r w:rsidRPr="00E64949">
              <w:t>Buildings in central area have declined</w:t>
            </w:r>
          </w:p>
          <w:p w:rsidR="00E64949" w:rsidRPr="00E64949" w:rsidRDefault="00E64949" w:rsidP="00E64949">
            <w:r w:rsidRPr="00E64949">
              <w:t>No consistency in conservation rules</w:t>
            </w:r>
          </w:p>
          <w:p w:rsidR="00E64949" w:rsidRPr="00E64949" w:rsidRDefault="00E64949" w:rsidP="00E64949">
            <w:r w:rsidRPr="00E64949">
              <w:t>Nice to see info plaques about the history, and maybe a photo of the High St in the past</w:t>
            </w:r>
          </w:p>
        </w:tc>
      </w:tr>
      <w:tr w:rsidR="00E64949" w:rsidRPr="00E61EA6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r w:rsidRPr="00E64949">
              <w:rPr>
                <w:u w:val="single"/>
              </w:rPr>
              <w:t>Suggestion</w:t>
            </w:r>
            <w:r w:rsidRPr="00E64949">
              <w:t>:</w:t>
            </w:r>
          </w:p>
          <w:p w:rsidR="00E64949" w:rsidRDefault="00E64949" w:rsidP="00E64949">
            <w:r w:rsidRPr="00E64949">
              <w:t>(none received)</w:t>
            </w:r>
          </w:p>
          <w:p w:rsidR="00254EE6" w:rsidRPr="00E64949" w:rsidRDefault="00254EE6" w:rsidP="00E64949"/>
        </w:tc>
      </w:tr>
      <w:tr w:rsidR="00E64949" w:rsidRPr="000E1461" w:rsidTr="000A32B4">
        <w:trPr>
          <w:trHeight w:val="255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b/>
              </w:rPr>
            </w:pPr>
            <w:r w:rsidRPr="00E64949">
              <w:rPr>
                <w:b/>
              </w:rPr>
              <w:t>Encouraging the use of empty buildings</w:t>
            </w:r>
          </w:p>
        </w:tc>
      </w:tr>
      <w:tr w:rsidR="00E64949" w:rsidRPr="00E61EA6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r w:rsidRPr="00E64949">
              <w:rPr>
                <w:u w:val="single"/>
              </w:rPr>
              <w:t>Comment</w:t>
            </w:r>
            <w:r w:rsidRPr="00E64949">
              <w:t>:</w:t>
            </w:r>
          </w:p>
          <w:p w:rsidR="00E64949" w:rsidRPr="00E64949" w:rsidRDefault="00E64949" w:rsidP="00E64949">
            <w:r w:rsidRPr="00E64949">
              <w:t>The Bottom end (by the bridge) looks shabby.</w:t>
            </w:r>
          </w:p>
          <w:p w:rsidR="00E64949" w:rsidRPr="00E64949" w:rsidRDefault="00E64949" w:rsidP="00E64949">
            <w:r w:rsidRPr="00E64949">
              <w:t>All the “For Sale” boards make this look like a village in decline.</w:t>
            </w:r>
          </w:p>
          <w:p w:rsidR="00E64949" w:rsidRPr="00E64949" w:rsidRDefault="00E64949" w:rsidP="00E64949">
            <w:r w:rsidRPr="00E64949">
              <w:t>Must stop building changing use to become residential – the village needs businesses</w:t>
            </w:r>
          </w:p>
          <w:p w:rsidR="00E64949" w:rsidRPr="00E64949" w:rsidRDefault="00E64949" w:rsidP="00E64949">
            <w:r w:rsidRPr="00E64949">
              <w:t>Worried by empty houses</w:t>
            </w:r>
          </w:p>
        </w:tc>
      </w:tr>
      <w:tr w:rsidR="00E64949" w:rsidRPr="00E61EA6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r w:rsidRPr="00E64949">
              <w:rPr>
                <w:u w:val="single"/>
              </w:rPr>
              <w:t>Suggestion</w:t>
            </w:r>
            <w:r w:rsidRPr="00E64949">
              <w:t>:</w:t>
            </w:r>
          </w:p>
          <w:p w:rsidR="00E64949" w:rsidRDefault="00E64949" w:rsidP="00E64949">
            <w:r w:rsidRPr="00E64949">
              <w:t>(none received)</w:t>
            </w:r>
          </w:p>
          <w:p w:rsidR="00254EE6" w:rsidRPr="00E64949" w:rsidRDefault="00254EE6" w:rsidP="00E64949"/>
        </w:tc>
      </w:tr>
      <w:tr w:rsidR="00E64949" w:rsidRPr="000E1461" w:rsidTr="000A32B4">
        <w:trPr>
          <w:trHeight w:val="255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b/>
              </w:rPr>
            </w:pPr>
            <w:r w:rsidRPr="00E64949">
              <w:rPr>
                <w:b/>
              </w:rPr>
              <w:t>Improving the look of building frontages</w:t>
            </w:r>
          </w:p>
        </w:tc>
      </w:tr>
      <w:tr w:rsidR="00E64949" w:rsidRPr="00E61EA6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r w:rsidRPr="00E64949">
              <w:rPr>
                <w:u w:val="single"/>
              </w:rPr>
              <w:t>Comment</w:t>
            </w:r>
            <w:r w:rsidRPr="00E64949">
              <w:t>:</w:t>
            </w:r>
          </w:p>
          <w:p w:rsidR="00E64949" w:rsidRPr="00E64949" w:rsidRDefault="00E64949" w:rsidP="00E64949">
            <w:r w:rsidRPr="00E64949">
              <w:t>Yes, some could be improved: but ONLY the empty ones.</w:t>
            </w:r>
          </w:p>
          <w:p w:rsidR="00E64949" w:rsidRPr="00E64949" w:rsidRDefault="00E64949" w:rsidP="00E64949">
            <w:r w:rsidRPr="00E64949">
              <w:t>Especially the houses for sale</w:t>
            </w:r>
          </w:p>
          <w:p w:rsidR="00E64949" w:rsidRPr="00E64949" w:rsidRDefault="00E64949" w:rsidP="00E64949">
            <w:r w:rsidRPr="00E64949">
              <w:t>Yes, this could be done, but owners MUST contribute</w:t>
            </w:r>
          </w:p>
          <w:p w:rsidR="00E64949" w:rsidRPr="00E64949" w:rsidRDefault="00E64949" w:rsidP="00E64949">
            <w:r w:rsidRPr="00E64949">
              <w:t>The High Street just needs a little bit of TLC, for people to take a personal interest</w:t>
            </w:r>
          </w:p>
          <w:p w:rsidR="00E64949" w:rsidRPr="00E64949" w:rsidRDefault="00E64949" w:rsidP="00E64949">
            <w:r w:rsidRPr="00E64949">
              <w:t xml:space="preserve">There are issues over signage / flower tubs, </w:t>
            </w:r>
            <w:proofErr w:type="spellStart"/>
            <w:r w:rsidRPr="00E64949">
              <w:t>etc</w:t>
            </w:r>
            <w:proofErr w:type="spellEnd"/>
            <w:r w:rsidRPr="00E64949">
              <w:t>, but people want it to look attractive and fresh</w:t>
            </w:r>
          </w:p>
          <w:p w:rsidR="00E64949" w:rsidRPr="00E64949" w:rsidRDefault="00E64949" w:rsidP="00E64949">
            <w:r w:rsidRPr="00E64949">
              <w:t>No short-term fixes: must look at longer-term picture</w:t>
            </w:r>
          </w:p>
          <w:p w:rsidR="00E64949" w:rsidRPr="00E64949" w:rsidRDefault="00E64949" w:rsidP="00E64949">
            <w:r w:rsidRPr="00E64949">
              <w:t>Just the empty ones, or all the buildings on the High Street?</w:t>
            </w:r>
          </w:p>
        </w:tc>
      </w:tr>
      <w:tr w:rsidR="00E64949" w:rsidRPr="00E61EA6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r w:rsidRPr="00E64949">
              <w:rPr>
                <w:u w:val="single"/>
              </w:rPr>
              <w:t>Suggestion</w:t>
            </w:r>
            <w:r w:rsidRPr="00E64949">
              <w:t>:</w:t>
            </w:r>
          </w:p>
          <w:p w:rsidR="00E64949" w:rsidRPr="00E64949" w:rsidRDefault="00E64949" w:rsidP="00E64949">
            <w:r w:rsidRPr="00E64949">
              <w:t xml:space="preserve">Work-parties to carry out cleaning / tidying </w:t>
            </w:r>
          </w:p>
          <w:p w:rsidR="00E64949" w:rsidRDefault="00E64949" w:rsidP="00E64949">
            <w:r w:rsidRPr="00E64949">
              <w:t>Clean and tidy the buildings / only paint if necessary</w:t>
            </w:r>
          </w:p>
          <w:p w:rsidR="00254EE6" w:rsidRPr="00E64949" w:rsidRDefault="00254EE6" w:rsidP="00E64949"/>
        </w:tc>
      </w:tr>
      <w:tr w:rsidR="00E64949" w:rsidRPr="000E1461" w:rsidTr="000A32B4">
        <w:trPr>
          <w:trHeight w:val="255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b/>
              </w:rPr>
            </w:pPr>
            <w:r w:rsidRPr="00E64949">
              <w:rPr>
                <w:b/>
              </w:rPr>
              <w:t xml:space="preserve">Improving the appearance of the public areas </w:t>
            </w:r>
          </w:p>
        </w:tc>
      </w:tr>
      <w:tr w:rsidR="00E64949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u w:val="single"/>
              </w:rPr>
            </w:pPr>
            <w:r w:rsidRPr="00E64949">
              <w:rPr>
                <w:u w:val="single"/>
              </w:rPr>
              <w:t>Comment:</w:t>
            </w:r>
          </w:p>
          <w:p w:rsidR="00E64949" w:rsidRPr="00E64949" w:rsidRDefault="00E64949" w:rsidP="00E64949">
            <w:r w:rsidRPr="00E64949">
              <w:t>Shocked by the state of the area around the Cherry Tree – Needs to be CLEAN</w:t>
            </w:r>
          </w:p>
          <w:p w:rsidR="00E64949" w:rsidRPr="00E64949" w:rsidRDefault="00E64949" w:rsidP="00E64949">
            <w:r w:rsidRPr="00E64949">
              <w:t>The car park is under-used</w:t>
            </w:r>
          </w:p>
          <w:p w:rsidR="00E64949" w:rsidRPr="00E64949" w:rsidRDefault="00E64949" w:rsidP="00E64949">
            <w:r w:rsidRPr="00E64949">
              <w:t>Businesses must work together to attract more tourists</w:t>
            </w:r>
          </w:p>
          <w:p w:rsidR="00E64949" w:rsidRPr="00E64949" w:rsidRDefault="00E64949" w:rsidP="00E64949">
            <w:r w:rsidRPr="00E64949">
              <w:t>The picnic area is not appealing</w:t>
            </w:r>
          </w:p>
          <w:p w:rsidR="00E64949" w:rsidRPr="00E64949" w:rsidRDefault="00E64949" w:rsidP="00E64949">
            <w:r w:rsidRPr="00E64949">
              <w:t>Public spaces across the whole village could be better used</w:t>
            </w:r>
          </w:p>
          <w:p w:rsidR="00E64949" w:rsidRPr="00E64949" w:rsidRDefault="00E64949" w:rsidP="00E64949">
            <w:r w:rsidRPr="00E64949">
              <w:t>Most of these look OK</w:t>
            </w:r>
          </w:p>
        </w:tc>
      </w:tr>
      <w:tr w:rsidR="00E64949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u w:val="single"/>
              </w:rPr>
            </w:pPr>
            <w:r w:rsidRPr="00E64949">
              <w:rPr>
                <w:u w:val="single"/>
              </w:rPr>
              <w:t>Suggestion:</w:t>
            </w:r>
          </w:p>
          <w:p w:rsidR="00254EE6" w:rsidRDefault="00E64949" w:rsidP="00E64949">
            <w:r w:rsidRPr="00E64949">
              <w:t>Install a bike rack outside the shop.</w:t>
            </w:r>
          </w:p>
          <w:p w:rsidR="00254EE6" w:rsidRPr="00E64949" w:rsidRDefault="00254EE6" w:rsidP="00E64949"/>
        </w:tc>
      </w:tr>
      <w:tr w:rsidR="00E64949" w:rsidRPr="000E1461" w:rsidTr="000A32B4">
        <w:trPr>
          <w:trHeight w:val="255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b/>
              </w:rPr>
            </w:pPr>
            <w:r w:rsidRPr="00E64949">
              <w:rPr>
                <w:b/>
              </w:rPr>
              <w:lastRenderedPageBreak/>
              <w:t>Improving paving and pedestrian access</w:t>
            </w:r>
          </w:p>
        </w:tc>
      </w:tr>
      <w:tr w:rsidR="00E64949" w:rsidRPr="00E61EA6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u w:val="single"/>
              </w:rPr>
            </w:pPr>
            <w:r w:rsidRPr="00E64949">
              <w:rPr>
                <w:u w:val="single"/>
              </w:rPr>
              <w:t>Comment:</w:t>
            </w:r>
          </w:p>
          <w:p w:rsidR="00E64949" w:rsidRPr="00E64949" w:rsidRDefault="00E64949" w:rsidP="00E64949">
            <w:r w:rsidRPr="00E64949">
              <w:t>Pavement is too narrow for pushchairs / wheelchairs</w:t>
            </w:r>
          </w:p>
          <w:p w:rsidR="00E64949" w:rsidRPr="00E64949" w:rsidRDefault="00E64949" w:rsidP="00E64949">
            <w:r w:rsidRPr="00E64949">
              <w:t>Pavements often blocked by signs and cones</w:t>
            </w:r>
          </w:p>
          <w:p w:rsidR="00E64949" w:rsidRPr="00E64949" w:rsidRDefault="00E64949" w:rsidP="00E64949">
            <w:r w:rsidRPr="00E64949">
              <w:t>There is an issue with A-Boards – but they are necessary to businesses</w:t>
            </w:r>
          </w:p>
          <w:p w:rsidR="00E64949" w:rsidRPr="00E64949" w:rsidRDefault="00E64949" w:rsidP="00E64949">
            <w:r w:rsidRPr="00E64949">
              <w:t>Narrow paving is a problem</w:t>
            </w:r>
          </w:p>
          <w:p w:rsidR="00E64949" w:rsidRPr="00E64949" w:rsidRDefault="00E64949" w:rsidP="00E64949">
            <w:r w:rsidRPr="00E64949">
              <w:t xml:space="preserve">Poor pavements do not encourage </w:t>
            </w:r>
            <w:proofErr w:type="spellStart"/>
            <w:r w:rsidRPr="00E64949">
              <w:t>Dunreggan</w:t>
            </w:r>
            <w:proofErr w:type="spellEnd"/>
            <w:r w:rsidRPr="00E64949">
              <w:t xml:space="preserve"> residents to walk down to / use the High Street</w:t>
            </w:r>
          </w:p>
          <w:p w:rsidR="00E64949" w:rsidRPr="00E64949" w:rsidRDefault="00E64949" w:rsidP="00E64949">
            <w:r w:rsidRPr="00E64949">
              <w:t>The ‘half-pavements’ are a problem</w:t>
            </w:r>
          </w:p>
          <w:p w:rsidR="00E64949" w:rsidRPr="00E64949" w:rsidRDefault="00E64949" w:rsidP="00E64949">
            <w:r w:rsidRPr="00E64949">
              <w:t>Who owns the pavements? – they are not uniform</w:t>
            </w:r>
          </w:p>
          <w:p w:rsidR="00E64949" w:rsidRPr="00E64949" w:rsidRDefault="00E64949" w:rsidP="00E64949">
            <w:r w:rsidRPr="00E64949">
              <w:t>Road-narrowing adds to problems not improves them</w:t>
            </w:r>
          </w:p>
          <w:p w:rsidR="00E64949" w:rsidRPr="00E64949" w:rsidRDefault="00E64949" w:rsidP="00E64949">
            <w:r w:rsidRPr="00E64949">
              <w:t>The village is not pushchair-friendly</w:t>
            </w:r>
          </w:p>
          <w:p w:rsidR="00E64949" w:rsidRPr="00E64949" w:rsidRDefault="00E64949" w:rsidP="00E64949">
            <w:r w:rsidRPr="00E64949">
              <w:t>Paving is very bad in places, needs to be clarified who is responsible for repair</w:t>
            </w:r>
          </w:p>
        </w:tc>
      </w:tr>
      <w:tr w:rsidR="00E64949" w:rsidRPr="00E61EA6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u w:val="single"/>
              </w:rPr>
            </w:pPr>
            <w:r w:rsidRPr="00E64949">
              <w:rPr>
                <w:u w:val="single"/>
              </w:rPr>
              <w:t>Suggestion:</w:t>
            </w:r>
          </w:p>
          <w:p w:rsidR="00E64949" w:rsidRPr="00E64949" w:rsidRDefault="00E64949" w:rsidP="00E64949">
            <w:r w:rsidRPr="00E64949">
              <w:t>Remove obstacles</w:t>
            </w:r>
          </w:p>
          <w:p w:rsidR="00E64949" w:rsidRPr="00E64949" w:rsidRDefault="00E64949" w:rsidP="00E64949">
            <w:r w:rsidRPr="00E64949">
              <w:t xml:space="preserve">Widen the pavement outside the </w:t>
            </w:r>
            <w:proofErr w:type="spellStart"/>
            <w:r w:rsidRPr="00E64949">
              <w:t>Craigdarroch</w:t>
            </w:r>
            <w:proofErr w:type="spellEnd"/>
          </w:p>
          <w:p w:rsidR="00E64949" w:rsidRPr="00E64949" w:rsidRDefault="00E64949" w:rsidP="00E64949">
            <w:r w:rsidRPr="00E64949">
              <w:t>Impose a 20mph speed limit</w:t>
            </w:r>
          </w:p>
          <w:p w:rsidR="00E64949" w:rsidRDefault="00E64949" w:rsidP="00E64949">
            <w:r w:rsidRPr="00E64949">
              <w:t>Signage for speed limit</w:t>
            </w:r>
          </w:p>
          <w:p w:rsidR="00254EE6" w:rsidRPr="00E64949" w:rsidRDefault="00254EE6" w:rsidP="00E64949"/>
        </w:tc>
      </w:tr>
      <w:tr w:rsidR="00E64949" w:rsidRPr="000E1461" w:rsidTr="000A32B4">
        <w:trPr>
          <w:trHeight w:val="255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b/>
              </w:rPr>
            </w:pPr>
            <w:r w:rsidRPr="00E64949">
              <w:rPr>
                <w:b/>
              </w:rPr>
              <w:t>Improving parking and vehicular access</w:t>
            </w:r>
          </w:p>
        </w:tc>
      </w:tr>
      <w:tr w:rsidR="00E64949" w:rsidRPr="00E61EA6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u w:val="single"/>
              </w:rPr>
            </w:pPr>
            <w:r w:rsidRPr="00E64949">
              <w:rPr>
                <w:u w:val="single"/>
              </w:rPr>
              <w:t>Comment:</w:t>
            </w:r>
          </w:p>
          <w:p w:rsidR="00E64949" w:rsidRPr="00E64949" w:rsidRDefault="00E64949" w:rsidP="00E64949">
            <w:r w:rsidRPr="00E64949">
              <w:t>Parking is a problem, but no solution is apparent</w:t>
            </w:r>
          </w:p>
          <w:p w:rsidR="00E64949" w:rsidRPr="00E64949" w:rsidRDefault="00E64949" w:rsidP="00E64949">
            <w:r w:rsidRPr="00E64949">
              <w:t>The parking is OK – it helps to slow down traffic in the village</w:t>
            </w:r>
          </w:p>
          <w:p w:rsidR="00E64949" w:rsidRPr="00E64949" w:rsidRDefault="00E64949" w:rsidP="00E64949">
            <w:r w:rsidRPr="00E64949">
              <w:t>Make more of the existing car park</w:t>
            </w:r>
          </w:p>
          <w:p w:rsidR="00E64949" w:rsidRPr="00E64949" w:rsidRDefault="00E64949" w:rsidP="00E64949">
            <w:r w:rsidRPr="00E64949">
              <w:t>Car parking outside The George is a problem</w:t>
            </w:r>
          </w:p>
          <w:p w:rsidR="00E64949" w:rsidRPr="00E64949" w:rsidRDefault="00E64949" w:rsidP="00E64949">
            <w:r w:rsidRPr="00E64949">
              <w:t>The car park is fine</w:t>
            </w:r>
          </w:p>
          <w:p w:rsidR="00E64949" w:rsidRPr="00E64949" w:rsidRDefault="00E64949" w:rsidP="00E64949">
            <w:r w:rsidRPr="00E64949">
              <w:t xml:space="preserve">People use the Garage instead of the car park </w:t>
            </w:r>
          </w:p>
          <w:p w:rsidR="00E64949" w:rsidRPr="00E64949" w:rsidRDefault="00E64949" w:rsidP="00E64949">
            <w:r w:rsidRPr="00E64949">
              <w:t>The car park is under-used by visitors</w:t>
            </w:r>
          </w:p>
          <w:p w:rsidR="00E64949" w:rsidRPr="00E64949" w:rsidRDefault="00E64949" w:rsidP="00E64949">
            <w:r w:rsidRPr="00E64949">
              <w:t>Has anyone done a traffic survey?</w:t>
            </w:r>
          </w:p>
          <w:p w:rsidR="00E64949" w:rsidRPr="00E64949" w:rsidRDefault="00E64949" w:rsidP="00E64949">
            <w:r w:rsidRPr="00E64949">
              <w:t>Big priority, have received abuse when asking people to move when they’ve blocked me in</w:t>
            </w:r>
          </w:p>
        </w:tc>
      </w:tr>
      <w:tr w:rsidR="00E64949" w:rsidRPr="00E61EA6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u w:val="single"/>
              </w:rPr>
            </w:pPr>
            <w:r w:rsidRPr="00E64949">
              <w:rPr>
                <w:u w:val="single"/>
              </w:rPr>
              <w:t>Suggestion:</w:t>
            </w:r>
          </w:p>
          <w:p w:rsidR="00E64949" w:rsidRPr="00E64949" w:rsidRDefault="00E64949" w:rsidP="00E64949">
            <w:r w:rsidRPr="00E64949">
              <w:t>Signage to indicate where large vehicles can turn (if they can’t execute r/h turn from Chapel St)</w:t>
            </w:r>
          </w:p>
          <w:p w:rsidR="00E64949" w:rsidRPr="00E64949" w:rsidRDefault="00E64949" w:rsidP="00E64949">
            <w:r w:rsidRPr="00E64949">
              <w:t>Make better use of the Car Park</w:t>
            </w:r>
          </w:p>
          <w:p w:rsidR="00E64949" w:rsidRPr="00E64949" w:rsidRDefault="00E64949" w:rsidP="00E64949">
            <w:r w:rsidRPr="00E64949">
              <w:t>Create a more central Car Park</w:t>
            </w:r>
          </w:p>
          <w:p w:rsidR="00E64949" w:rsidRPr="00E64949" w:rsidRDefault="00E64949" w:rsidP="00E64949">
            <w:r w:rsidRPr="00E64949">
              <w:t>Promote the use of the Car Park</w:t>
            </w:r>
          </w:p>
          <w:p w:rsidR="00E64949" w:rsidRPr="00E64949" w:rsidRDefault="00E64949" w:rsidP="00E64949">
            <w:r w:rsidRPr="00E64949">
              <w:t>Better signposting to the car park (and away from the garage!)</w:t>
            </w:r>
          </w:p>
          <w:p w:rsidR="00E64949" w:rsidRPr="00E64949" w:rsidRDefault="00E64949" w:rsidP="00E64949">
            <w:r w:rsidRPr="00E64949">
              <w:t>Create a car park by the school</w:t>
            </w:r>
          </w:p>
          <w:p w:rsidR="00E64949" w:rsidRDefault="00E64949" w:rsidP="00E64949">
            <w:r w:rsidRPr="00E64949">
              <w:t>Something to encourage considerate / sensible parking would be a start</w:t>
            </w:r>
          </w:p>
          <w:p w:rsidR="00254EE6" w:rsidRPr="00E64949" w:rsidRDefault="00254EE6" w:rsidP="00E64949"/>
        </w:tc>
      </w:tr>
      <w:tr w:rsidR="00E64949" w:rsidRPr="000E1461" w:rsidTr="000A32B4">
        <w:trPr>
          <w:trHeight w:val="255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b/>
              </w:rPr>
            </w:pPr>
            <w:r w:rsidRPr="00E64949">
              <w:rPr>
                <w:b/>
              </w:rPr>
              <w:t>Improving vehicular through-flow</w:t>
            </w:r>
          </w:p>
        </w:tc>
      </w:tr>
      <w:tr w:rsidR="00E64949" w:rsidRPr="00E61EA6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u w:val="single"/>
              </w:rPr>
            </w:pPr>
            <w:r w:rsidRPr="00E64949">
              <w:rPr>
                <w:u w:val="single"/>
              </w:rPr>
              <w:t>Comment:</w:t>
            </w:r>
          </w:p>
          <w:p w:rsidR="00E64949" w:rsidRPr="00E64949" w:rsidRDefault="00E64949" w:rsidP="00E64949">
            <w:r w:rsidRPr="00E64949">
              <w:t>There are regular jams, it’s a busy road, and the speed of vehicles is unacceptable.</w:t>
            </w:r>
          </w:p>
          <w:p w:rsidR="00E64949" w:rsidRPr="00E64949" w:rsidRDefault="00E64949" w:rsidP="00E64949">
            <w:r w:rsidRPr="00E64949">
              <w:t>We need better signage at the bridge / narrow area</w:t>
            </w:r>
          </w:p>
          <w:p w:rsidR="00E64949" w:rsidRPr="00E64949" w:rsidRDefault="00E64949" w:rsidP="00E64949">
            <w:r w:rsidRPr="00E64949">
              <w:t>The problems are caused by parking</w:t>
            </w:r>
          </w:p>
          <w:p w:rsidR="00E64949" w:rsidRPr="00E64949" w:rsidRDefault="00E64949" w:rsidP="00E64949">
            <w:r w:rsidRPr="00E64949">
              <w:t>Speed is a big issue</w:t>
            </w:r>
          </w:p>
          <w:p w:rsidR="00E64949" w:rsidRPr="00E64949" w:rsidRDefault="00E64949" w:rsidP="00E64949">
            <w:r w:rsidRPr="00E64949">
              <w:t>Safety is an issue, especially the speed of HGV’s</w:t>
            </w:r>
          </w:p>
          <w:p w:rsidR="00E64949" w:rsidRPr="00E64949" w:rsidRDefault="00E64949" w:rsidP="00E64949">
            <w:r w:rsidRPr="00E64949">
              <w:t>Traffic-calming doesn’t work</w:t>
            </w:r>
          </w:p>
          <w:p w:rsidR="00E64949" w:rsidRPr="00E64949" w:rsidRDefault="00E64949" w:rsidP="00E64949">
            <w:r w:rsidRPr="00E64949">
              <w:t>Certain times are especially busy (early morning, school drop-off/collect)</w:t>
            </w:r>
          </w:p>
          <w:p w:rsidR="00E64949" w:rsidRDefault="00E64949" w:rsidP="00E64949">
            <w:r w:rsidRPr="00E64949">
              <w:t>Larger vehicles struggle to get through and there is nowhere to turn</w:t>
            </w:r>
          </w:p>
          <w:p w:rsidR="00254EE6" w:rsidRPr="00E64949" w:rsidRDefault="00254EE6" w:rsidP="00E64949"/>
        </w:tc>
      </w:tr>
      <w:tr w:rsidR="00E64949" w:rsidRPr="00E61EA6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u w:val="single"/>
              </w:rPr>
            </w:pPr>
            <w:r w:rsidRPr="00E64949">
              <w:rPr>
                <w:u w:val="single"/>
              </w:rPr>
              <w:lastRenderedPageBreak/>
              <w:t>Suggestion:</w:t>
            </w:r>
          </w:p>
          <w:p w:rsidR="00E64949" w:rsidRPr="00E64949" w:rsidRDefault="00E64949" w:rsidP="00E64949">
            <w:r w:rsidRPr="00E64949">
              <w:t>More signage at Kirkland to encourage HGV’s to bypass village through back road</w:t>
            </w:r>
          </w:p>
          <w:p w:rsidR="00E64949" w:rsidRPr="00E64949" w:rsidRDefault="00E64949" w:rsidP="00E64949">
            <w:r w:rsidRPr="00E64949">
              <w:t>There should be a 20mph speed limit</w:t>
            </w:r>
          </w:p>
          <w:p w:rsidR="00E64949" w:rsidRPr="00E64949" w:rsidRDefault="00E64949" w:rsidP="00E64949">
            <w:r w:rsidRPr="00E64949">
              <w:t>20mph limit</w:t>
            </w:r>
          </w:p>
          <w:p w:rsidR="00E64949" w:rsidRDefault="00E64949" w:rsidP="00E64949">
            <w:r w:rsidRPr="00E64949">
              <w:t>Enforce the speed limits</w:t>
            </w:r>
          </w:p>
          <w:p w:rsidR="00254EE6" w:rsidRPr="00E64949" w:rsidRDefault="00254EE6" w:rsidP="00E64949"/>
        </w:tc>
      </w:tr>
      <w:tr w:rsidR="00E64949" w:rsidRPr="000E1461" w:rsidTr="000A32B4">
        <w:trPr>
          <w:trHeight w:val="255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b/>
              </w:rPr>
            </w:pPr>
            <w:r w:rsidRPr="00E64949">
              <w:rPr>
                <w:b/>
              </w:rPr>
              <w:t>Improving signage and tourist information</w:t>
            </w:r>
          </w:p>
        </w:tc>
      </w:tr>
      <w:tr w:rsidR="00E64949" w:rsidRPr="00E61EA6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u w:val="single"/>
              </w:rPr>
            </w:pPr>
            <w:r w:rsidRPr="00E64949">
              <w:rPr>
                <w:u w:val="single"/>
              </w:rPr>
              <w:t>Comment:</w:t>
            </w:r>
          </w:p>
          <w:p w:rsidR="00E64949" w:rsidRPr="00E64949" w:rsidRDefault="00E64949" w:rsidP="00E64949">
            <w:r w:rsidRPr="00E64949">
              <w:t>The signage looks old and dirty.</w:t>
            </w:r>
          </w:p>
          <w:p w:rsidR="00E64949" w:rsidRPr="00E64949" w:rsidRDefault="00E64949" w:rsidP="00E64949">
            <w:r w:rsidRPr="00E64949">
              <w:t>The Signage is a mess.</w:t>
            </w:r>
          </w:p>
          <w:p w:rsidR="00E64949" w:rsidRPr="00E64949" w:rsidRDefault="00E64949" w:rsidP="00E64949">
            <w:r w:rsidRPr="00E64949">
              <w:t>There are too many signs – they need rationalising</w:t>
            </w:r>
          </w:p>
          <w:p w:rsidR="00E64949" w:rsidRPr="00E64949" w:rsidRDefault="00E64949" w:rsidP="00E64949">
            <w:r w:rsidRPr="00E64949">
              <w:t>Tourist information is weak</w:t>
            </w:r>
          </w:p>
          <w:p w:rsidR="00E64949" w:rsidRPr="00E64949" w:rsidRDefault="00E64949" w:rsidP="00E64949">
            <w:r w:rsidRPr="00E64949">
              <w:t>We need better signs to the school and more tourist information</w:t>
            </w:r>
          </w:p>
          <w:p w:rsidR="00E64949" w:rsidRPr="00E64949" w:rsidRDefault="00E64949" w:rsidP="00E64949">
            <w:r w:rsidRPr="00E64949">
              <w:t>Better signage for the Toilets and the Striding Arches</w:t>
            </w:r>
          </w:p>
          <w:p w:rsidR="00E64949" w:rsidRPr="00E64949" w:rsidRDefault="00E64949" w:rsidP="00E64949">
            <w:r w:rsidRPr="00E64949">
              <w:t>A lot of the signs are old and in poor condition</w:t>
            </w:r>
          </w:p>
          <w:p w:rsidR="00E64949" w:rsidRPr="00E64949" w:rsidRDefault="00E64949" w:rsidP="00E64949">
            <w:r w:rsidRPr="00E64949">
              <w:t>Signs, especially hanging ones, are lost to large vehicles</w:t>
            </w:r>
          </w:p>
          <w:p w:rsidR="00E64949" w:rsidRPr="00E64949" w:rsidRDefault="00E64949" w:rsidP="00E64949">
            <w:r w:rsidRPr="00E64949">
              <w:t>Visitors miss the Tourist Information sign in the car park / should be moved to The Cross</w:t>
            </w:r>
          </w:p>
          <w:p w:rsidR="00E64949" w:rsidRPr="00E64949" w:rsidRDefault="00E64949" w:rsidP="00E64949">
            <w:r w:rsidRPr="00E64949">
              <w:t>This seems quite well catered for</w:t>
            </w:r>
          </w:p>
        </w:tc>
      </w:tr>
      <w:tr w:rsidR="00E64949" w:rsidRPr="00E61EA6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u w:val="single"/>
              </w:rPr>
            </w:pPr>
            <w:r w:rsidRPr="00E64949">
              <w:rPr>
                <w:u w:val="single"/>
              </w:rPr>
              <w:t>Suggestion:</w:t>
            </w:r>
          </w:p>
          <w:p w:rsidR="00E64949" w:rsidRPr="00E64949" w:rsidRDefault="00E64949" w:rsidP="00E64949">
            <w:r w:rsidRPr="00E64949">
              <w:t>Improve tourist information</w:t>
            </w:r>
          </w:p>
          <w:p w:rsidR="00E64949" w:rsidRPr="00E64949" w:rsidRDefault="00E64949" w:rsidP="00E64949">
            <w:r w:rsidRPr="00E64949">
              <w:t>Tourist information maps and leaflets</w:t>
            </w:r>
          </w:p>
          <w:p w:rsidR="00E64949" w:rsidRPr="00E64949" w:rsidRDefault="00E64949" w:rsidP="00E64949">
            <w:r w:rsidRPr="00E64949">
              <w:t>Better tourist information, especially promoting attractions (</w:t>
            </w:r>
            <w:proofErr w:type="spellStart"/>
            <w:r w:rsidRPr="00E64949">
              <w:t>eg</w:t>
            </w:r>
            <w:proofErr w:type="spellEnd"/>
            <w:r w:rsidRPr="00E64949">
              <w:t xml:space="preserve"> Southern Upland Way)</w:t>
            </w:r>
          </w:p>
          <w:p w:rsidR="00E64949" w:rsidRPr="00E64949" w:rsidRDefault="00E64949" w:rsidP="00E64949">
            <w:r w:rsidRPr="00E64949">
              <w:t>Create a village map pad</w:t>
            </w:r>
          </w:p>
          <w:p w:rsidR="00E64949" w:rsidRPr="00E64949" w:rsidRDefault="00E64949" w:rsidP="00E64949">
            <w:r w:rsidRPr="00E64949">
              <w:t>Better signs (including distances) at the start of the village</w:t>
            </w:r>
          </w:p>
          <w:p w:rsidR="00E64949" w:rsidRDefault="00E64949" w:rsidP="00E64949">
            <w:r w:rsidRPr="00E64949">
              <w:t>New / improved Tourist Information in the Car Park / Community Hub</w:t>
            </w:r>
          </w:p>
          <w:p w:rsidR="00254EE6" w:rsidRPr="00E64949" w:rsidRDefault="00254EE6" w:rsidP="00E64949"/>
        </w:tc>
      </w:tr>
      <w:tr w:rsidR="00E64949" w:rsidRPr="000E1461" w:rsidTr="000A32B4">
        <w:trPr>
          <w:trHeight w:val="255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b/>
              </w:rPr>
            </w:pPr>
            <w:r w:rsidRPr="00E64949">
              <w:rPr>
                <w:b/>
              </w:rPr>
              <w:t>Improving lighting and seating</w:t>
            </w:r>
          </w:p>
        </w:tc>
      </w:tr>
      <w:tr w:rsidR="00E64949" w:rsidRPr="00E61EA6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u w:val="single"/>
              </w:rPr>
            </w:pPr>
            <w:r w:rsidRPr="00E64949">
              <w:rPr>
                <w:u w:val="single"/>
              </w:rPr>
              <w:t>Comment:</w:t>
            </w:r>
          </w:p>
          <w:p w:rsidR="00E64949" w:rsidRPr="00E64949" w:rsidRDefault="00E64949" w:rsidP="00E64949">
            <w:r w:rsidRPr="00E64949">
              <w:t>The new lights are OK</w:t>
            </w:r>
          </w:p>
          <w:p w:rsidR="00E64949" w:rsidRPr="00E64949" w:rsidRDefault="00E64949" w:rsidP="00E64949">
            <w:r w:rsidRPr="00E64949">
              <w:t>Lighting and seating are both adequate</w:t>
            </w:r>
          </w:p>
          <w:p w:rsidR="00E64949" w:rsidRPr="00E64949" w:rsidRDefault="00E64949" w:rsidP="00E64949">
            <w:r w:rsidRPr="00E64949">
              <w:t>There is no space for more seating; it’s pity the picnic area isn’t better used</w:t>
            </w:r>
          </w:p>
          <w:p w:rsidR="00E64949" w:rsidRPr="00E64949" w:rsidRDefault="00E64949" w:rsidP="00E64949">
            <w:r w:rsidRPr="00E64949">
              <w:t>The new lights are OK</w:t>
            </w:r>
          </w:p>
          <w:p w:rsidR="00E64949" w:rsidRPr="00E64949" w:rsidRDefault="00E64949" w:rsidP="00E64949">
            <w:r w:rsidRPr="00E64949">
              <w:t>Lighting is OK</w:t>
            </w:r>
          </w:p>
          <w:p w:rsidR="00E64949" w:rsidRPr="00E64949" w:rsidRDefault="00E64949" w:rsidP="00E64949">
            <w:r w:rsidRPr="00E64949">
              <w:t>Where would you put more seats?</w:t>
            </w:r>
          </w:p>
          <w:p w:rsidR="00E64949" w:rsidRPr="00E64949" w:rsidRDefault="00E64949" w:rsidP="00E64949">
            <w:r w:rsidRPr="00E64949">
              <w:t>The lights have just been improved</w:t>
            </w:r>
          </w:p>
        </w:tc>
      </w:tr>
      <w:tr w:rsidR="00E64949" w:rsidRPr="00E61EA6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u w:val="single"/>
              </w:rPr>
            </w:pPr>
            <w:r w:rsidRPr="00E64949">
              <w:rPr>
                <w:u w:val="single"/>
              </w:rPr>
              <w:t>Suggestion:</w:t>
            </w:r>
          </w:p>
          <w:p w:rsidR="00E64949" w:rsidRDefault="00E64949" w:rsidP="00E64949">
            <w:r w:rsidRPr="00E64949">
              <w:t>Is there room for an extra seat at the Cherry Tree?</w:t>
            </w:r>
          </w:p>
          <w:p w:rsidR="00254EE6" w:rsidRPr="00E64949" w:rsidRDefault="00254EE6" w:rsidP="00E64949"/>
        </w:tc>
      </w:tr>
      <w:tr w:rsidR="00E64949" w:rsidRPr="000E1461" w:rsidTr="000A32B4">
        <w:trPr>
          <w:trHeight w:val="255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b/>
              </w:rPr>
            </w:pPr>
            <w:r w:rsidRPr="00E64949">
              <w:rPr>
                <w:b/>
              </w:rPr>
              <w:t>Improving the public toilets</w:t>
            </w:r>
          </w:p>
        </w:tc>
      </w:tr>
      <w:tr w:rsidR="00E64949" w:rsidRPr="00E61EA6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u w:val="single"/>
              </w:rPr>
            </w:pPr>
            <w:r w:rsidRPr="00E64949">
              <w:rPr>
                <w:u w:val="single"/>
              </w:rPr>
              <w:t>Comment:</w:t>
            </w:r>
          </w:p>
          <w:p w:rsidR="00E64949" w:rsidRPr="00E64949" w:rsidRDefault="00E64949" w:rsidP="00E64949">
            <w:r w:rsidRPr="00E64949">
              <w:t>The public toilets are adequate and well used.</w:t>
            </w:r>
          </w:p>
          <w:p w:rsidR="00E64949" w:rsidRPr="00E64949" w:rsidRDefault="00E64949" w:rsidP="00E64949">
            <w:r w:rsidRPr="00E64949">
              <w:t>It’s a high priority to keep the public toilets, but they don’t need improving</w:t>
            </w:r>
          </w:p>
          <w:p w:rsidR="00E64949" w:rsidRPr="00E64949" w:rsidRDefault="00E64949" w:rsidP="00E64949">
            <w:r w:rsidRPr="00E64949">
              <w:t>The public toilets should be looked after locally, and require regular maintenance</w:t>
            </w:r>
          </w:p>
          <w:p w:rsidR="00E64949" w:rsidRPr="00E64949" w:rsidRDefault="00E64949" w:rsidP="00E64949">
            <w:r w:rsidRPr="00E64949">
              <w:t>Toilet cleaning is NOT synchronised to coincide with busiest times (</w:t>
            </w:r>
            <w:proofErr w:type="spellStart"/>
            <w:r w:rsidRPr="00E64949">
              <w:t>eg</w:t>
            </w:r>
            <w:proofErr w:type="spellEnd"/>
            <w:r w:rsidRPr="00E64949">
              <w:t>, festivals)</w:t>
            </w:r>
          </w:p>
        </w:tc>
      </w:tr>
      <w:tr w:rsidR="00E64949" w:rsidRPr="0032267A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u w:val="single"/>
              </w:rPr>
            </w:pPr>
            <w:r w:rsidRPr="00E64949">
              <w:rPr>
                <w:u w:val="single"/>
              </w:rPr>
              <w:t>Suggestion:</w:t>
            </w:r>
          </w:p>
          <w:p w:rsidR="00E64949" w:rsidRDefault="00E64949" w:rsidP="00E64949">
            <w:r w:rsidRPr="00E64949">
              <w:t>(None received)</w:t>
            </w:r>
          </w:p>
          <w:p w:rsidR="00254EE6" w:rsidRDefault="00254EE6" w:rsidP="00E64949"/>
          <w:p w:rsidR="00254EE6" w:rsidRDefault="00254EE6" w:rsidP="00E64949"/>
          <w:p w:rsidR="00254EE6" w:rsidRPr="00E64949" w:rsidRDefault="00254EE6" w:rsidP="00E64949"/>
        </w:tc>
      </w:tr>
      <w:tr w:rsidR="00E64949" w:rsidRPr="000E1461" w:rsidTr="000A32B4">
        <w:trPr>
          <w:trHeight w:val="255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b/>
              </w:rPr>
            </w:pPr>
            <w:r w:rsidRPr="00E64949">
              <w:rPr>
                <w:b/>
              </w:rPr>
              <w:lastRenderedPageBreak/>
              <w:t>Providing shelter from the elements</w:t>
            </w:r>
          </w:p>
        </w:tc>
      </w:tr>
      <w:tr w:rsidR="00E64949" w:rsidRPr="00E61EA6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u w:val="single"/>
              </w:rPr>
            </w:pPr>
            <w:r w:rsidRPr="00E64949">
              <w:rPr>
                <w:u w:val="single"/>
              </w:rPr>
              <w:t>Comment:</w:t>
            </w:r>
          </w:p>
          <w:p w:rsidR="00E64949" w:rsidRPr="00E64949" w:rsidRDefault="00E64949" w:rsidP="00E64949">
            <w:r w:rsidRPr="00E64949">
              <w:t>The village has not ‘indoor’ attraction</w:t>
            </w:r>
          </w:p>
          <w:p w:rsidR="00E64949" w:rsidRPr="00E64949" w:rsidRDefault="00E64949" w:rsidP="00E64949">
            <w:r w:rsidRPr="00E64949">
              <w:t>It would be nice to have some Heritage facilities, at the Station Yard or the Forestry Office</w:t>
            </w:r>
          </w:p>
          <w:p w:rsidR="00E64949" w:rsidRPr="00E64949" w:rsidRDefault="00E64949" w:rsidP="00E64949">
            <w:r w:rsidRPr="00E64949">
              <w:t>Bad weather encourages visitors to use the businesses!</w:t>
            </w:r>
          </w:p>
        </w:tc>
      </w:tr>
      <w:tr w:rsidR="00E64949" w:rsidRPr="00E61EA6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u w:val="single"/>
              </w:rPr>
            </w:pPr>
            <w:r w:rsidRPr="00E64949">
              <w:rPr>
                <w:u w:val="single"/>
              </w:rPr>
              <w:t>Suggestion:</w:t>
            </w:r>
          </w:p>
          <w:p w:rsidR="00E64949" w:rsidRDefault="00E64949" w:rsidP="00E64949">
            <w:r w:rsidRPr="00E64949">
              <w:t>(None received)</w:t>
            </w:r>
          </w:p>
          <w:p w:rsidR="00254EE6" w:rsidRPr="00E64949" w:rsidRDefault="00254EE6" w:rsidP="00E64949"/>
        </w:tc>
      </w:tr>
      <w:tr w:rsidR="00E64949" w:rsidRPr="000E1461" w:rsidTr="000A32B4">
        <w:trPr>
          <w:trHeight w:val="255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b/>
              </w:rPr>
            </w:pPr>
            <w:r w:rsidRPr="00E64949">
              <w:rPr>
                <w:b/>
              </w:rPr>
              <w:t>Improving the Market Cross area as a focal point</w:t>
            </w:r>
          </w:p>
        </w:tc>
      </w:tr>
      <w:tr w:rsidR="00E64949" w:rsidRPr="00E61EA6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u w:val="single"/>
              </w:rPr>
            </w:pPr>
            <w:r w:rsidRPr="00E64949">
              <w:rPr>
                <w:u w:val="single"/>
              </w:rPr>
              <w:t>Comment:</w:t>
            </w:r>
          </w:p>
          <w:p w:rsidR="00E64949" w:rsidRPr="00E64949" w:rsidRDefault="00E64949" w:rsidP="00E64949">
            <w:r w:rsidRPr="00E64949">
              <w:t xml:space="preserve">The whole area is dirty </w:t>
            </w:r>
          </w:p>
          <w:p w:rsidR="00E64949" w:rsidRPr="00E64949" w:rsidRDefault="00E64949" w:rsidP="00E64949">
            <w:r w:rsidRPr="00E64949">
              <w:t>The noticeboard needs improving</w:t>
            </w:r>
          </w:p>
          <w:p w:rsidR="00E64949" w:rsidRPr="00E64949" w:rsidRDefault="00E64949" w:rsidP="00E64949">
            <w:r w:rsidRPr="00E64949">
              <w:t>The noticeboard is tatty</w:t>
            </w:r>
          </w:p>
          <w:p w:rsidR="00E64949" w:rsidRPr="00E64949" w:rsidRDefault="00E64949" w:rsidP="00E64949">
            <w:r w:rsidRPr="00E64949">
              <w:t>Improvements might help the parking issue</w:t>
            </w:r>
          </w:p>
          <w:p w:rsidR="00E64949" w:rsidRPr="00E64949" w:rsidRDefault="00E64949" w:rsidP="00E64949">
            <w:r w:rsidRPr="00E64949">
              <w:t>No, focus on improving the shabby ‘Bottom End’</w:t>
            </w:r>
          </w:p>
          <w:p w:rsidR="00E64949" w:rsidRPr="00E64949" w:rsidRDefault="00E64949" w:rsidP="00E64949">
            <w:r w:rsidRPr="00E64949">
              <w:t>This could be done quickly/cheaply by cleaning up rubbish and glass</w:t>
            </w:r>
          </w:p>
          <w:p w:rsidR="00E64949" w:rsidRPr="00E64949" w:rsidRDefault="00E64949" w:rsidP="00E64949">
            <w:r w:rsidRPr="00E64949">
              <w:t>Parked cars are part of the problem here</w:t>
            </w:r>
          </w:p>
          <w:p w:rsidR="00E64949" w:rsidRPr="00E64949" w:rsidRDefault="00E64949" w:rsidP="00E64949">
            <w:r w:rsidRPr="00E64949">
              <w:t>Encourage drinkers to stay behind the pub to cut down on rubbish/glasses in this area</w:t>
            </w:r>
          </w:p>
          <w:p w:rsidR="00E64949" w:rsidRPr="00E64949" w:rsidRDefault="00E64949" w:rsidP="00E64949">
            <w:r w:rsidRPr="00E64949">
              <w:t>Anything done to improve it could impact on already poor parking</w:t>
            </w:r>
          </w:p>
        </w:tc>
      </w:tr>
      <w:tr w:rsidR="00E64949" w:rsidRPr="00E61EA6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u w:val="single"/>
              </w:rPr>
            </w:pPr>
            <w:r w:rsidRPr="00E64949">
              <w:rPr>
                <w:u w:val="single"/>
              </w:rPr>
              <w:t>Suggestion:</w:t>
            </w:r>
          </w:p>
          <w:p w:rsidR="00E64949" w:rsidRPr="00E64949" w:rsidRDefault="00E64949" w:rsidP="00E64949">
            <w:r w:rsidRPr="00E64949">
              <w:t>Move the public phone box and improve the seating</w:t>
            </w:r>
          </w:p>
          <w:p w:rsidR="00E64949" w:rsidRPr="00E64949" w:rsidRDefault="00E64949" w:rsidP="00E64949">
            <w:r w:rsidRPr="00E64949">
              <w:t>Turn this area into a tourist information point</w:t>
            </w:r>
          </w:p>
          <w:p w:rsidR="00E64949" w:rsidRPr="00E64949" w:rsidRDefault="00E64949" w:rsidP="00E64949">
            <w:r w:rsidRPr="00E64949">
              <w:t>Turn the telephone box into a tourist information booth</w:t>
            </w:r>
          </w:p>
          <w:p w:rsidR="00E64949" w:rsidRPr="00E64949" w:rsidRDefault="00E64949" w:rsidP="00E64949">
            <w:r w:rsidRPr="00E64949">
              <w:t>Install tourist info here</w:t>
            </w:r>
          </w:p>
          <w:p w:rsidR="00E64949" w:rsidRPr="00E64949" w:rsidRDefault="00E64949" w:rsidP="00E64949">
            <w:r w:rsidRPr="00E64949">
              <w:t>Utilize the telephone box</w:t>
            </w:r>
          </w:p>
          <w:p w:rsidR="00E64949" w:rsidRPr="00E64949" w:rsidRDefault="00E64949" w:rsidP="00E64949">
            <w:r w:rsidRPr="00E64949">
              <w:t>Make more of the village parks</w:t>
            </w:r>
          </w:p>
          <w:p w:rsidR="00E64949" w:rsidRDefault="00E64949" w:rsidP="00E64949">
            <w:r w:rsidRPr="00E64949">
              <w:t>Something to prevent double-parking</w:t>
            </w:r>
          </w:p>
          <w:p w:rsidR="00254EE6" w:rsidRPr="00E64949" w:rsidRDefault="00254EE6" w:rsidP="00E64949"/>
        </w:tc>
      </w:tr>
      <w:tr w:rsidR="00E64949" w:rsidRPr="000E1461" w:rsidTr="000A32B4">
        <w:trPr>
          <w:trHeight w:val="255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b/>
              </w:rPr>
            </w:pPr>
            <w:r w:rsidRPr="00E64949">
              <w:rPr>
                <w:b/>
              </w:rPr>
              <w:t xml:space="preserve">Providing public art / sculpture </w:t>
            </w:r>
          </w:p>
        </w:tc>
      </w:tr>
      <w:tr w:rsidR="00E64949" w:rsidRPr="00E61EA6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E64949">
            <w:pPr>
              <w:rPr>
                <w:u w:val="single"/>
              </w:rPr>
            </w:pPr>
            <w:r w:rsidRPr="00E64949">
              <w:rPr>
                <w:u w:val="single"/>
              </w:rPr>
              <w:t>Comment:</w:t>
            </w:r>
          </w:p>
          <w:p w:rsidR="00E64949" w:rsidRPr="00E64949" w:rsidRDefault="00E64949" w:rsidP="00E64949">
            <w:r w:rsidRPr="00E64949">
              <w:t xml:space="preserve">There is potential for another focal point, but it should promote other aspects of the village, </w:t>
            </w:r>
            <w:proofErr w:type="spellStart"/>
            <w:r w:rsidRPr="00E64949">
              <w:t>eg</w:t>
            </w:r>
            <w:proofErr w:type="spellEnd"/>
            <w:r w:rsidRPr="00E64949">
              <w:t>. Heritage.</w:t>
            </w:r>
          </w:p>
          <w:p w:rsidR="00E64949" w:rsidRPr="00E64949" w:rsidRDefault="00E64949" w:rsidP="00E64949">
            <w:r w:rsidRPr="00E64949">
              <w:t>This is already covered by others.</w:t>
            </w:r>
          </w:p>
          <w:p w:rsidR="00E64949" w:rsidRPr="00E64949" w:rsidRDefault="00E64949" w:rsidP="00E64949">
            <w:r w:rsidRPr="00E64949">
              <w:t>This would create another focal point for tourists.</w:t>
            </w:r>
          </w:p>
          <w:p w:rsidR="00E64949" w:rsidRPr="00E64949" w:rsidRDefault="00E64949" w:rsidP="00E64949">
            <w:r w:rsidRPr="00E64949">
              <w:t>It would be good to have another focal point.</w:t>
            </w:r>
          </w:p>
          <w:p w:rsidR="00E64949" w:rsidRPr="00E64949" w:rsidRDefault="00E64949" w:rsidP="00E64949">
            <w:r w:rsidRPr="00E64949">
              <w:t xml:space="preserve">There is no artistic focal point, but one would require careful </w:t>
            </w:r>
            <w:proofErr w:type="gramStart"/>
            <w:r w:rsidRPr="00E64949">
              <w:t>placement  (</w:t>
            </w:r>
            <w:proofErr w:type="gramEnd"/>
            <w:r w:rsidRPr="00E64949">
              <w:t>car park, picnic area?)</w:t>
            </w:r>
          </w:p>
          <w:p w:rsidR="00E64949" w:rsidRPr="00E64949" w:rsidRDefault="00E64949" w:rsidP="00E64949">
            <w:r w:rsidRPr="00E64949">
              <w:t>Tricky, as tastes can vary so much</w:t>
            </w:r>
          </w:p>
        </w:tc>
      </w:tr>
      <w:tr w:rsidR="00E64949" w:rsidRPr="00E61EA6" w:rsidTr="000A32B4">
        <w:trPr>
          <w:trHeight w:val="476"/>
        </w:trPr>
        <w:tc>
          <w:tcPr>
            <w:tcW w:w="9493" w:type="dxa"/>
          </w:tcPr>
          <w:p w:rsidR="00E64949" w:rsidRPr="00E64949" w:rsidRDefault="00E64949" w:rsidP="005B492B">
            <w:pPr>
              <w:rPr>
                <w:u w:val="single"/>
              </w:rPr>
            </w:pPr>
            <w:r w:rsidRPr="00E64949">
              <w:rPr>
                <w:u w:val="single"/>
              </w:rPr>
              <w:t>Suggestion:</w:t>
            </w:r>
          </w:p>
          <w:p w:rsidR="00E64949" w:rsidRPr="00E61EA6" w:rsidRDefault="00E64949" w:rsidP="005B492B">
            <w:pPr>
              <w:rPr>
                <w:sz w:val="24"/>
                <w:szCs w:val="24"/>
              </w:rPr>
            </w:pPr>
            <w:r w:rsidRPr="00E64949">
              <w:t>Promote the existing artwork (</w:t>
            </w:r>
            <w:proofErr w:type="spellStart"/>
            <w:r w:rsidRPr="00E64949">
              <w:t>eg</w:t>
            </w:r>
            <w:proofErr w:type="spellEnd"/>
            <w:r w:rsidRPr="00E64949">
              <w:t>, Striding Arches) rather than install more</w:t>
            </w:r>
          </w:p>
        </w:tc>
      </w:tr>
    </w:tbl>
    <w:p w:rsidR="00E64949" w:rsidRDefault="00E64949" w:rsidP="00040471">
      <w:pPr>
        <w:spacing w:after="0"/>
      </w:pPr>
    </w:p>
    <w:sectPr w:rsidR="00E64949" w:rsidSect="000A32B4">
      <w:headerReference w:type="default" r:id="rId12"/>
      <w:footerReference w:type="default" r:id="rId13"/>
      <w:pgSz w:w="11906" w:h="16838"/>
      <w:pgMar w:top="1812" w:right="1440" w:bottom="1440" w:left="144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3A22" w:rsidRDefault="001B3A22" w:rsidP="001E549F">
      <w:pPr>
        <w:spacing w:after="0" w:line="240" w:lineRule="auto"/>
      </w:pPr>
      <w:r>
        <w:separator/>
      </w:r>
    </w:p>
  </w:endnote>
  <w:endnote w:type="continuationSeparator" w:id="0">
    <w:p w:rsidR="001B3A22" w:rsidRDefault="001B3A22" w:rsidP="001E54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47ED" w:rsidRPr="001E47ED" w:rsidRDefault="001E47ED" w:rsidP="001E47ED">
    <w:pPr>
      <w:pStyle w:val="Footer"/>
      <w:jc w:val="right"/>
      <w:rPr>
        <w:i/>
        <w:sz w:val="16"/>
        <w:szCs w:val="16"/>
      </w:rPr>
    </w:pPr>
    <w:r w:rsidRPr="001E47ED">
      <w:rPr>
        <w:i/>
        <w:sz w:val="16"/>
        <w:szCs w:val="16"/>
      </w:rPr>
      <w:t>M</w:t>
    </w:r>
    <w:r w:rsidR="00A647F7">
      <w:rPr>
        <w:i/>
        <w:sz w:val="16"/>
        <w:szCs w:val="16"/>
      </w:rPr>
      <w:t>I/Dropbox/PROJECTS/High Street Regeneration</w:t>
    </w:r>
    <w:r w:rsidRPr="001E47ED">
      <w:rPr>
        <w:i/>
        <w:sz w:val="16"/>
        <w:szCs w:val="16"/>
      </w:rPr>
      <w:t>/Reports</w:t>
    </w:r>
    <w:r w:rsidR="00E64949">
      <w:rPr>
        <w:i/>
        <w:sz w:val="16"/>
        <w:szCs w:val="16"/>
      </w:rPr>
      <w:t>/</w:t>
    </w:r>
    <w:proofErr w:type="gramStart"/>
    <w:r w:rsidR="00E64949">
      <w:rPr>
        <w:i/>
        <w:sz w:val="16"/>
        <w:szCs w:val="16"/>
      </w:rPr>
      <w:t>Brief</w:t>
    </w:r>
    <w:r w:rsidRPr="001E47ED">
      <w:rPr>
        <w:i/>
        <w:sz w:val="16"/>
        <w:szCs w:val="16"/>
      </w:rPr>
      <w:t xml:space="preserve">  (</w:t>
    </w:r>
    <w:proofErr w:type="gramEnd"/>
    <w:r w:rsidRPr="001E47ED">
      <w:rPr>
        <w:i/>
        <w:sz w:val="16"/>
        <w:szCs w:val="16"/>
      </w:rPr>
      <w:t xml:space="preserve">DI)  </w:t>
    </w:r>
    <w:r w:rsidR="00E64949">
      <w:rPr>
        <w:i/>
        <w:sz w:val="16"/>
        <w:szCs w:val="16"/>
      </w:rPr>
      <w:t xml:space="preserve">Rev A  </w:t>
    </w:r>
    <w:r w:rsidRPr="001E47ED">
      <w:rPr>
        <w:i/>
        <w:sz w:val="16"/>
        <w:szCs w:val="16"/>
      </w:rPr>
      <w:fldChar w:fldCharType="begin"/>
    </w:r>
    <w:r w:rsidRPr="001E47ED">
      <w:rPr>
        <w:i/>
        <w:sz w:val="16"/>
        <w:szCs w:val="16"/>
      </w:rPr>
      <w:instrText xml:space="preserve"> DATE \@ "dd/MM/yyyy" </w:instrText>
    </w:r>
    <w:r w:rsidRPr="001E47ED">
      <w:rPr>
        <w:i/>
        <w:sz w:val="16"/>
        <w:szCs w:val="16"/>
      </w:rPr>
      <w:fldChar w:fldCharType="separate"/>
    </w:r>
    <w:r w:rsidR="000F35CB">
      <w:rPr>
        <w:i/>
        <w:noProof/>
        <w:sz w:val="16"/>
        <w:szCs w:val="16"/>
      </w:rPr>
      <w:t>23/03/2016</w:t>
    </w:r>
    <w:r w:rsidRPr="001E47ED">
      <w:rPr>
        <w:i/>
        <w:sz w:val="16"/>
        <w:szCs w:val="16"/>
      </w:rPr>
      <w:fldChar w:fldCharType="end"/>
    </w:r>
  </w:p>
  <w:p w:rsidR="001E47ED" w:rsidRPr="001E47ED" w:rsidRDefault="001E47ED" w:rsidP="001E47ED">
    <w:pPr>
      <w:pStyle w:val="Footer"/>
      <w:jc w:val="right"/>
      <w:rPr>
        <w:i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3A22" w:rsidRDefault="001B3A22" w:rsidP="001E549F">
      <w:pPr>
        <w:spacing w:after="0" w:line="240" w:lineRule="auto"/>
      </w:pPr>
      <w:r>
        <w:separator/>
      </w:r>
    </w:p>
  </w:footnote>
  <w:footnote w:type="continuationSeparator" w:id="0">
    <w:p w:rsidR="001B3A22" w:rsidRDefault="001B3A22" w:rsidP="001E54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49F" w:rsidRPr="001E47ED" w:rsidRDefault="001E47ED" w:rsidP="001E47ED">
    <w:pPr>
      <w:pStyle w:val="Header"/>
      <w:jc w:val="both"/>
      <w:rPr>
        <w:i/>
        <w:sz w:val="16"/>
        <w:szCs w:val="16"/>
      </w:rPr>
    </w:pPr>
    <w:r w:rsidRPr="001E47ED">
      <w:rPr>
        <w:i/>
        <w:noProof/>
        <w:sz w:val="16"/>
        <w:szCs w:val="16"/>
      </w:rPr>
      <w:drawing>
        <wp:anchor distT="0" distB="0" distL="114300" distR="114300" simplePos="0" relativeHeight="251660288" behindDoc="0" locked="0" layoutInCell="1" allowOverlap="1" wp14:anchorId="4CA12F42" wp14:editId="5E9ECE1E">
          <wp:simplePos x="0" y="0"/>
          <wp:positionH relativeFrom="column">
            <wp:posOffset>-409575</wp:posOffset>
          </wp:positionH>
          <wp:positionV relativeFrom="paragraph">
            <wp:posOffset>7620</wp:posOffset>
          </wp:positionV>
          <wp:extent cx="1209675" cy="847725"/>
          <wp:effectExtent l="19050" t="0" r="9525" b="0"/>
          <wp:wrapThrough wrapText="bothSides">
            <wp:wrapPolygon edited="0">
              <wp:start x="-340" y="0"/>
              <wp:lineTo x="-340" y="21278"/>
              <wp:lineTo x="21770" y="21278"/>
              <wp:lineTo x="21770" y="0"/>
              <wp:lineTo x="-340" y="0"/>
            </wp:wrapPolygon>
          </wp:wrapThrough>
          <wp:docPr id="2" name="Picture 1" descr="MI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 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09675" cy="847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E47ED">
      <w:rPr>
        <w:i/>
        <w:sz w:val="16"/>
        <w:szCs w:val="16"/>
      </w:rPr>
      <w:t xml:space="preserve">                                                                 </w:t>
    </w:r>
    <w:r w:rsidR="00C372A7">
      <w:rPr>
        <w:i/>
        <w:sz w:val="16"/>
        <w:szCs w:val="16"/>
      </w:rPr>
      <w:t xml:space="preserve">       </w:t>
    </w:r>
    <w:r w:rsidRPr="001E47ED">
      <w:rPr>
        <w:i/>
        <w:sz w:val="16"/>
        <w:szCs w:val="16"/>
      </w:rPr>
      <w:t xml:space="preserve">                                 </w:t>
    </w:r>
    <w:r w:rsidR="00C372A7">
      <w:rPr>
        <w:rFonts w:ascii="Verdana" w:hAnsi="Verdana"/>
        <w:noProof/>
        <w:color w:val="EA3C4B"/>
        <w:sz w:val="18"/>
        <w:szCs w:val="18"/>
      </w:rPr>
      <w:drawing>
        <wp:inline distT="0" distB="0" distL="0" distR="0" wp14:anchorId="574764ED" wp14:editId="68F7B96D">
          <wp:extent cx="2380782" cy="752475"/>
          <wp:effectExtent l="0" t="0" r="635" b="0"/>
          <wp:docPr id="3" name="Picture 3" descr="Development Trusts Association Scotland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velopment Trusts Association Scotland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94098" cy="756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1E47ED">
      <w:rPr>
        <w:i/>
        <w:sz w:val="16"/>
        <w:szCs w:val="16"/>
      </w:rPr>
      <w:t xml:space="preserve">      </w:t>
    </w:r>
    <w:r w:rsidR="005F3FCD">
      <w:rPr>
        <w:i/>
        <w:sz w:val="16"/>
        <w:szCs w:val="16"/>
      </w:rPr>
      <w:t xml:space="preserve">                                          </w:t>
    </w:r>
    <w:r w:rsidRPr="001E47ED">
      <w:rPr>
        <w:i/>
        <w:sz w:val="16"/>
        <w:szCs w:val="16"/>
      </w:rPr>
      <w:t xml:space="preserve">        </w:t>
    </w:r>
    <w:r w:rsidR="00C372A7">
      <w:rPr>
        <w:i/>
        <w:sz w:val="16"/>
        <w:szCs w:val="16"/>
      </w:rPr>
      <w:t xml:space="preserve">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CD498D"/>
    <w:multiLevelType w:val="hybridMultilevel"/>
    <w:tmpl w:val="EE20F3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39297F"/>
    <w:multiLevelType w:val="hybridMultilevel"/>
    <w:tmpl w:val="85DE308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587185F"/>
    <w:multiLevelType w:val="hybridMultilevel"/>
    <w:tmpl w:val="552CD6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6D56DC"/>
    <w:multiLevelType w:val="hybridMultilevel"/>
    <w:tmpl w:val="009CDA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A93952"/>
    <w:multiLevelType w:val="hybridMultilevel"/>
    <w:tmpl w:val="892A9B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82128B"/>
    <w:multiLevelType w:val="hybridMultilevel"/>
    <w:tmpl w:val="8D2E8F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025BCF"/>
    <w:multiLevelType w:val="hybridMultilevel"/>
    <w:tmpl w:val="D438018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C1A1B4E"/>
    <w:multiLevelType w:val="hybridMultilevel"/>
    <w:tmpl w:val="9FDEAA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C911FC"/>
    <w:multiLevelType w:val="hybridMultilevel"/>
    <w:tmpl w:val="171E59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5E77F6"/>
    <w:multiLevelType w:val="hybridMultilevel"/>
    <w:tmpl w:val="13E20A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2D04F8"/>
    <w:multiLevelType w:val="hybridMultilevel"/>
    <w:tmpl w:val="8D4AC1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4C67CFE"/>
    <w:multiLevelType w:val="hybridMultilevel"/>
    <w:tmpl w:val="9FDEAA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1E343B"/>
    <w:multiLevelType w:val="hybridMultilevel"/>
    <w:tmpl w:val="9A32D9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B8F3F8E"/>
    <w:multiLevelType w:val="hybridMultilevel"/>
    <w:tmpl w:val="E662DD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BEF082D"/>
    <w:multiLevelType w:val="hybridMultilevel"/>
    <w:tmpl w:val="2828F8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1367336"/>
    <w:multiLevelType w:val="hybridMultilevel"/>
    <w:tmpl w:val="4866E5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4"/>
  </w:num>
  <w:num w:numId="3">
    <w:abstractNumId w:val="6"/>
  </w:num>
  <w:num w:numId="4">
    <w:abstractNumId w:val="1"/>
  </w:num>
  <w:num w:numId="5">
    <w:abstractNumId w:val="4"/>
  </w:num>
  <w:num w:numId="6">
    <w:abstractNumId w:val="2"/>
  </w:num>
  <w:num w:numId="7">
    <w:abstractNumId w:val="15"/>
  </w:num>
  <w:num w:numId="8">
    <w:abstractNumId w:val="13"/>
  </w:num>
  <w:num w:numId="9">
    <w:abstractNumId w:val="12"/>
  </w:num>
  <w:num w:numId="10">
    <w:abstractNumId w:val="3"/>
  </w:num>
  <w:num w:numId="11">
    <w:abstractNumId w:val="10"/>
  </w:num>
  <w:num w:numId="12">
    <w:abstractNumId w:val="0"/>
  </w:num>
  <w:num w:numId="13">
    <w:abstractNumId w:val="5"/>
  </w:num>
  <w:num w:numId="14">
    <w:abstractNumId w:val="8"/>
  </w:num>
  <w:num w:numId="15">
    <w:abstractNumId w:val="9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204"/>
    <w:rsid w:val="00040471"/>
    <w:rsid w:val="00046513"/>
    <w:rsid w:val="00063F70"/>
    <w:rsid w:val="00070E57"/>
    <w:rsid w:val="000A233F"/>
    <w:rsid w:val="000A32B4"/>
    <w:rsid w:val="000A7D7A"/>
    <w:rsid w:val="000C1C12"/>
    <w:rsid w:val="000F35CB"/>
    <w:rsid w:val="000F7779"/>
    <w:rsid w:val="001B3A22"/>
    <w:rsid w:val="001E09FC"/>
    <w:rsid w:val="001E47ED"/>
    <w:rsid w:val="001E549F"/>
    <w:rsid w:val="00225EBF"/>
    <w:rsid w:val="00237454"/>
    <w:rsid w:val="00250204"/>
    <w:rsid w:val="00254EE6"/>
    <w:rsid w:val="002B685D"/>
    <w:rsid w:val="002F5170"/>
    <w:rsid w:val="002F54D0"/>
    <w:rsid w:val="003575AD"/>
    <w:rsid w:val="00383BE1"/>
    <w:rsid w:val="00390A49"/>
    <w:rsid w:val="00397170"/>
    <w:rsid w:val="003B6653"/>
    <w:rsid w:val="003F793A"/>
    <w:rsid w:val="00426953"/>
    <w:rsid w:val="004602A6"/>
    <w:rsid w:val="00492F93"/>
    <w:rsid w:val="004D3934"/>
    <w:rsid w:val="004F2538"/>
    <w:rsid w:val="0051680C"/>
    <w:rsid w:val="00517B1E"/>
    <w:rsid w:val="00553A15"/>
    <w:rsid w:val="00590C8F"/>
    <w:rsid w:val="005E45FB"/>
    <w:rsid w:val="005F1D88"/>
    <w:rsid w:val="005F3FCD"/>
    <w:rsid w:val="00621A3C"/>
    <w:rsid w:val="00625D5B"/>
    <w:rsid w:val="00671424"/>
    <w:rsid w:val="006E3666"/>
    <w:rsid w:val="007822F9"/>
    <w:rsid w:val="00793185"/>
    <w:rsid w:val="00842892"/>
    <w:rsid w:val="00867CC8"/>
    <w:rsid w:val="00887F64"/>
    <w:rsid w:val="008E150F"/>
    <w:rsid w:val="008E3D82"/>
    <w:rsid w:val="0091053F"/>
    <w:rsid w:val="009251CE"/>
    <w:rsid w:val="00937301"/>
    <w:rsid w:val="00994BA7"/>
    <w:rsid w:val="009E0F68"/>
    <w:rsid w:val="00A17008"/>
    <w:rsid w:val="00A647F7"/>
    <w:rsid w:val="00A7227F"/>
    <w:rsid w:val="00A91654"/>
    <w:rsid w:val="00AD47E2"/>
    <w:rsid w:val="00B05637"/>
    <w:rsid w:val="00B3135B"/>
    <w:rsid w:val="00BA32CB"/>
    <w:rsid w:val="00BB6134"/>
    <w:rsid w:val="00BD122E"/>
    <w:rsid w:val="00BE0D67"/>
    <w:rsid w:val="00BE64A6"/>
    <w:rsid w:val="00BF3D1F"/>
    <w:rsid w:val="00C32D5A"/>
    <w:rsid w:val="00C372A7"/>
    <w:rsid w:val="00C95CA6"/>
    <w:rsid w:val="00CC494D"/>
    <w:rsid w:val="00D007DB"/>
    <w:rsid w:val="00D5268E"/>
    <w:rsid w:val="00D90CF8"/>
    <w:rsid w:val="00D93C73"/>
    <w:rsid w:val="00E05DC0"/>
    <w:rsid w:val="00E41BFE"/>
    <w:rsid w:val="00E54AB1"/>
    <w:rsid w:val="00E633B9"/>
    <w:rsid w:val="00E64949"/>
    <w:rsid w:val="00EF5465"/>
    <w:rsid w:val="00F0063A"/>
    <w:rsid w:val="00F36D82"/>
    <w:rsid w:val="00F46930"/>
    <w:rsid w:val="00F600DA"/>
    <w:rsid w:val="00FD0B1F"/>
    <w:rsid w:val="00FD28D4"/>
    <w:rsid w:val="00FF7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C61A0BB-A226-46AA-837C-77146CCE4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49F"/>
  </w:style>
  <w:style w:type="paragraph" w:styleId="Footer">
    <w:name w:val="footer"/>
    <w:basedOn w:val="Normal"/>
    <w:link w:val="Foot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49F"/>
  </w:style>
  <w:style w:type="paragraph" w:styleId="ListParagraph">
    <w:name w:val="List Paragraph"/>
    <w:basedOn w:val="Normal"/>
    <w:uiPriority w:val="34"/>
    <w:qFormat/>
    <w:rsid w:val="009251CE"/>
    <w:pPr>
      <w:ind w:left="720"/>
      <w:contextualSpacing/>
    </w:pPr>
  </w:style>
  <w:style w:type="table" w:styleId="TableGrid">
    <w:name w:val="Table Grid"/>
    <w:basedOn w:val="TableNormal"/>
    <w:uiPriority w:val="59"/>
    <w:rsid w:val="00A170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hart" Target="charts/chart3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gif"/><Relationship Id="rId2" Type="http://schemas.openxmlformats.org/officeDocument/2006/relationships/hyperlink" Target="http://www.dtascot.org.uk/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-002\Documents\Moniaive%20Initiative\Applications%20+%20Projects\Projects\Current%20Projects\Scottish%20Learning%20Networks%20Challenge%20Fund\Headed%20A4%20template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bar"/>
        <c:grouping val="stacked"/>
        <c:varyColors val="0"/>
        <c:ser>
          <c:idx val="0"/>
          <c:order val="0"/>
          <c:invertIfNegative val="0"/>
          <c:cat>
            <c:strRef>
              <c:f>Charts!$B$70:$B$82</c:f>
              <c:strCache>
                <c:ptCount val="13"/>
                <c:pt idx="0">
                  <c:v>Preserving / improving the Historic Character</c:v>
                </c:pt>
                <c:pt idx="1">
                  <c:v>Encouraging the use of empty buildings</c:v>
                </c:pt>
                <c:pt idx="2">
                  <c:v>Improving the look of building frontages</c:v>
                </c:pt>
                <c:pt idx="3">
                  <c:v>Improving the Appearance of public areas</c:v>
                </c:pt>
                <c:pt idx="4">
                  <c:v>Improving paving and pedestrian access</c:v>
                </c:pt>
                <c:pt idx="5">
                  <c:v>Improving parking and vehicular access</c:v>
                </c:pt>
                <c:pt idx="6">
                  <c:v>Improving vehicular through-flow</c:v>
                </c:pt>
                <c:pt idx="7">
                  <c:v>Improving signage and tourist information</c:v>
                </c:pt>
                <c:pt idx="8">
                  <c:v>Improving lighting and seating</c:v>
                </c:pt>
                <c:pt idx="9">
                  <c:v>Improving the public toilets</c:v>
                </c:pt>
                <c:pt idx="10">
                  <c:v>Providing shelter from the elements</c:v>
                </c:pt>
                <c:pt idx="11">
                  <c:v>Improving the Market Cross area as a focal point</c:v>
                </c:pt>
                <c:pt idx="12">
                  <c:v>Providing public art / sculpture</c:v>
                </c:pt>
              </c:strCache>
            </c:strRef>
          </c:cat>
          <c:val>
            <c:numRef>
              <c:f>Charts!$C$70:$C$82</c:f>
              <c:numCache>
                <c:formatCode>General</c:formatCode>
                <c:ptCount val="13"/>
                <c:pt idx="0">
                  <c:v>18</c:v>
                </c:pt>
                <c:pt idx="1">
                  <c:v>24</c:v>
                </c:pt>
                <c:pt idx="2">
                  <c:v>21</c:v>
                </c:pt>
                <c:pt idx="3">
                  <c:v>19</c:v>
                </c:pt>
                <c:pt idx="4">
                  <c:v>22</c:v>
                </c:pt>
                <c:pt idx="5">
                  <c:v>20</c:v>
                </c:pt>
                <c:pt idx="6">
                  <c:v>21</c:v>
                </c:pt>
                <c:pt idx="7">
                  <c:v>20</c:v>
                </c:pt>
                <c:pt idx="8">
                  <c:v>9</c:v>
                </c:pt>
                <c:pt idx="9">
                  <c:v>9</c:v>
                </c:pt>
                <c:pt idx="10">
                  <c:v>11</c:v>
                </c:pt>
                <c:pt idx="11">
                  <c:v>18</c:v>
                </c:pt>
                <c:pt idx="12">
                  <c:v>16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55485248"/>
        <c:axId val="355483288"/>
      </c:barChart>
      <c:catAx>
        <c:axId val="355485248"/>
        <c:scaling>
          <c:orientation val="minMax"/>
        </c:scaling>
        <c:delete val="0"/>
        <c:axPos val="l"/>
        <c:numFmt formatCode="General" sourceLinked="0"/>
        <c:majorTickMark val="out"/>
        <c:minorTickMark val="none"/>
        <c:tickLblPos val="nextTo"/>
        <c:crossAx val="355483288"/>
        <c:crosses val="autoZero"/>
        <c:auto val="1"/>
        <c:lblAlgn val="ctr"/>
        <c:lblOffset val="100"/>
        <c:noMultiLvlLbl val="0"/>
      </c:catAx>
      <c:valAx>
        <c:axId val="355483288"/>
        <c:scaling>
          <c:orientation val="minMax"/>
        </c:scaling>
        <c:delete val="0"/>
        <c:axPos val="b"/>
        <c:majorGridlines/>
        <c:numFmt formatCode="General" sourceLinked="1"/>
        <c:majorTickMark val="out"/>
        <c:minorTickMark val="none"/>
        <c:tickLblPos val="nextTo"/>
        <c:crossAx val="355485248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Charts!$B$5</c:f>
              <c:strCache>
                <c:ptCount val="1"/>
                <c:pt idx="0">
                  <c:v>How do you rate the community spaces?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Charts!$C$4:$F$4</c:f>
              <c:strCache>
                <c:ptCount val="4"/>
                <c:pt idx="0">
                  <c:v>Good</c:v>
                </c:pt>
                <c:pt idx="1">
                  <c:v>Adequate</c:v>
                </c:pt>
                <c:pt idx="2">
                  <c:v>Poor</c:v>
                </c:pt>
                <c:pt idx="3">
                  <c:v>Inadequate</c:v>
                </c:pt>
              </c:strCache>
            </c:strRef>
          </c:cat>
          <c:val>
            <c:numRef>
              <c:f>Charts!$C$5:$F$5</c:f>
              <c:numCache>
                <c:formatCode>General</c:formatCode>
                <c:ptCount val="4"/>
                <c:pt idx="0">
                  <c:v>0</c:v>
                </c:pt>
                <c:pt idx="1">
                  <c:v>5</c:v>
                </c:pt>
                <c:pt idx="2">
                  <c:v>2</c:v>
                </c:pt>
                <c:pt idx="3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Charts!$B$36</c:f>
              <c:strCache>
                <c:ptCount val="1"/>
                <c:pt idx="0">
                  <c:v>Would you use any of the following: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Charts!$C$35:$G$35</c:f>
              <c:strCache>
                <c:ptCount val="5"/>
                <c:pt idx="0">
                  <c:v>Community Charity Shop</c:v>
                </c:pt>
                <c:pt idx="1">
                  <c:v>Office / meeting space</c:v>
                </c:pt>
                <c:pt idx="2">
                  <c:v>computer / internet facilities</c:v>
                </c:pt>
                <c:pt idx="3">
                  <c:v>credit union / community banking</c:v>
                </c:pt>
                <c:pt idx="4">
                  <c:v>community information point</c:v>
                </c:pt>
              </c:strCache>
            </c:strRef>
          </c:cat>
          <c:val>
            <c:numRef>
              <c:f>Charts!$C$36:$G$36</c:f>
              <c:numCache>
                <c:formatCode>General</c:formatCode>
                <c:ptCount val="5"/>
                <c:pt idx="0">
                  <c:v>6</c:v>
                </c:pt>
                <c:pt idx="1">
                  <c:v>6</c:v>
                </c:pt>
                <c:pt idx="2">
                  <c:v>1</c:v>
                </c:pt>
                <c:pt idx="3">
                  <c:v>3</c:v>
                </c:pt>
                <c:pt idx="4">
                  <c:v>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Charts!$C$18</c:f>
              <c:strCache>
                <c:ptCount val="1"/>
                <c:pt idx="0">
                  <c:v>Yes</c:v>
                </c:pt>
              </c:strCache>
            </c:strRef>
          </c:tx>
          <c:invertIfNegative val="0"/>
          <c:cat>
            <c:strRef>
              <c:f>Charts!$B$19:$B$21</c:f>
              <c:strCache>
                <c:ptCount val="3"/>
                <c:pt idx="0">
                  <c:v>Do you believe the creation of a community hub will Increase footfall to the High Street? </c:v>
                </c:pt>
                <c:pt idx="1">
                  <c:v>Do you believe the creation of a community hub will help sustain existing businesses?</c:v>
                </c:pt>
                <c:pt idx="2">
                  <c:v>Do you believe the creation of a community hub will encourage wider interaction between comm groups?</c:v>
                </c:pt>
              </c:strCache>
            </c:strRef>
          </c:cat>
          <c:val>
            <c:numRef>
              <c:f>Charts!$C$19:$C$21</c:f>
              <c:numCache>
                <c:formatCode>General</c:formatCode>
                <c:ptCount val="3"/>
                <c:pt idx="0">
                  <c:v>6</c:v>
                </c:pt>
                <c:pt idx="1">
                  <c:v>7</c:v>
                </c:pt>
                <c:pt idx="2">
                  <c:v>7</c:v>
                </c:pt>
              </c:numCache>
            </c:numRef>
          </c:val>
        </c:ser>
        <c:ser>
          <c:idx val="1"/>
          <c:order val="1"/>
          <c:tx>
            <c:strRef>
              <c:f>Charts!$D$18</c:f>
              <c:strCache>
                <c:ptCount val="1"/>
                <c:pt idx="0">
                  <c:v>No</c:v>
                </c:pt>
              </c:strCache>
            </c:strRef>
          </c:tx>
          <c:invertIfNegative val="0"/>
          <c:cat>
            <c:strRef>
              <c:f>Charts!$B$19:$B$21</c:f>
              <c:strCache>
                <c:ptCount val="3"/>
                <c:pt idx="0">
                  <c:v>Do you believe the creation of a community hub will Increase footfall to the High Street? </c:v>
                </c:pt>
                <c:pt idx="1">
                  <c:v>Do you believe the creation of a community hub will help sustain existing businesses?</c:v>
                </c:pt>
                <c:pt idx="2">
                  <c:v>Do you believe the creation of a community hub will encourage wider interaction between comm groups?</c:v>
                </c:pt>
              </c:strCache>
            </c:strRef>
          </c:cat>
          <c:val>
            <c:numRef>
              <c:f>Charts!$D$19:$D$21</c:f>
              <c:numCache>
                <c:formatCode>General</c:formatCode>
                <c:ptCount val="3"/>
                <c:pt idx="0">
                  <c:v>1</c:v>
                </c:pt>
                <c:pt idx="1">
                  <c:v>1</c:v>
                </c:pt>
                <c:pt idx="2">
                  <c:v>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56683360"/>
        <c:axId val="356678264"/>
      </c:barChart>
      <c:catAx>
        <c:axId val="35668336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356678264"/>
        <c:crosses val="autoZero"/>
        <c:auto val="1"/>
        <c:lblAlgn val="ctr"/>
        <c:lblOffset val="100"/>
        <c:noMultiLvlLbl val="0"/>
      </c:catAx>
      <c:valAx>
        <c:axId val="35667826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35668336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EE0EBA-BC41-4ACF-BEB8-84FFC3D42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Headed A4 template</Template>
  <TotalTime>16</TotalTime>
  <Pages>7</Pages>
  <Words>1169</Words>
  <Characters>6666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User-002</dc:creator>
  <cp:lastModifiedBy>Deborah Iden</cp:lastModifiedBy>
  <cp:revision>5</cp:revision>
  <dcterms:created xsi:type="dcterms:W3CDTF">2016-03-23T14:42:00Z</dcterms:created>
  <dcterms:modified xsi:type="dcterms:W3CDTF">2016-03-23T15:33:00Z</dcterms:modified>
</cp:coreProperties>
</file>