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MONIAIVE INITIATIVE</w:t>
      </w: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7822F9" w:rsidRPr="007822F9" w:rsidRDefault="00C057A6" w:rsidP="007822F9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Investing In Ideas</w:t>
      </w:r>
      <w:r w:rsidR="007822F9" w:rsidRPr="007822F9">
        <w:rPr>
          <w:b/>
          <w:sz w:val="36"/>
          <w:szCs w:val="36"/>
        </w:rPr>
        <w:t>:</w:t>
      </w:r>
    </w:p>
    <w:p w:rsidR="007822F9" w:rsidRDefault="007822F9" w:rsidP="007822F9">
      <w:pPr>
        <w:spacing w:after="0"/>
        <w:jc w:val="center"/>
        <w:rPr>
          <w:b/>
          <w:sz w:val="36"/>
          <w:szCs w:val="36"/>
        </w:rPr>
      </w:pPr>
      <w:r w:rsidRPr="007822F9">
        <w:rPr>
          <w:b/>
          <w:sz w:val="36"/>
          <w:szCs w:val="36"/>
        </w:rPr>
        <w:t xml:space="preserve">MONIAIVE </w:t>
      </w:r>
      <w:r w:rsidR="00607266">
        <w:rPr>
          <w:b/>
          <w:sz w:val="36"/>
          <w:szCs w:val="36"/>
        </w:rPr>
        <w:t>COMMUNITY HUB</w:t>
      </w:r>
    </w:p>
    <w:p w:rsidR="00607266" w:rsidRDefault="00607266" w:rsidP="007822F9">
      <w:pPr>
        <w:spacing w:after="0"/>
        <w:jc w:val="center"/>
        <w:rPr>
          <w:b/>
          <w:sz w:val="36"/>
          <w:szCs w:val="36"/>
        </w:rPr>
      </w:pPr>
    </w:p>
    <w:p w:rsidR="00C057A6" w:rsidRPr="007822F9" w:rsidRDefault="00C057A6" w:rsidP="00C057A6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Development Trust Association Scotland</w:t>
      </w:r>
      <w:r w:rsidRPr="007822F9">
        <w:rPr>
          <w:b/>
          <w:sz w:val="36"/>
          <w:szCs w:val="36"/>
        </w:rPr>
        <w:t>:</w:t>
      </w:r>
    </w:p>
    <w:p w:rsidR="00607266" w:rsidRPr="007822F9" w:rsidRDefault="00C057A6" w:rsidP="00C057A6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MONIAIVE HIGH STREET REGENERATION</w:t>
      </w:r>
    </w:p>
    <w:p w:rsidR="007822F9" w:rsidRDefault="007822F9" w:rsidP="007822F9">
      <w:pPr>
        <w:spacing w:after="0"/>
        <w:jc w:val="center"/>
        <w:rPr>
          <w:b/>
          <w:sz w:val="28"/>
          <w:szCs w:val="28"/>
        </w:rPr>
      </w:pPr>
    </w:p>
    <w:p w:rsidR="00C057A6" w:rsidRDefault="00C057A6" w:rsidP="007822F9">
      <w:pPr>
        <w:spacing w:after="0"/>
        <w:jc w:val="center"/>
        <w:rPr>
          <w:b/>
          <w:sz w:val="28"/>
          <w:szCs w:val="28"/>
        </w:rPr>
      </w:pPr>
    </w:p>
    <w:p w:rsidR="00C95CA6" w:rsidRPr="000F695A" w:rsidRDefault="00607266" w:rsidP="000A7D7A">
      <w:pPr>
        <w:spacing w:after="0"/>
        <w:jc w:val="center"/>
        <w:rPr>
          <w:b/>
          <w:sz w:val="40"/>
          <w:szCs w:val="40"/>
        </w:rPr>
      </w:pPr>
      <w:r w:rsidRPr="000F695A">
        <w:rPr>
          <w:b/>
          <w:sz w:val="40"/>
          <w:szCs w:val="40"/>
        </w:rPr>
        <w:t xml:space="preserve">Joint </w:t>
      </w:r>
      <w:r w:rsidR="000843B4" w:rsidRPr="000F695A">
        <w:rPr>
          <w:b/>
          <w:sz w:val="40"/>
          <w:szCs w:val="40"/>
        </w:rPr>
        <w:t xml:space="preserve">Brief Report - </w:t>
      </w:r>
    </w:p>
    <w:p w:rsidR="000A7D7A" w:rsidRPr="000F695A" w:rsidRDefault="000A7D7A" w:rsidP="000A7D7A">
      <w:pPr>
        <w:spacing w:after="0"/>
        <w:jc w:val="center"/>
        <w:rPr>
          <w:b/>
          <w:sz w:val="40"/>
          <w:szCs w:val="40"/>
        </w:rPr>
      </w:pPr>
      <w:r w:rsidRPr="000F695A">
        <w:rPr>
          <w:b/>
          <w:sz w:val="40"/>
          <w:szCs w:val="40"/>
        </w:rPr>
        <w:t xml:space="preserve">Online </w:t>
      </w:r>
      <w:r w:rsidR="000843B4" w:rsidRPr="000F695A">
        <w:rPr>
          <w:b/>
          <w:sz w:val="40"/>
          <w:szCs w:val="40"/>
        </w:rPr>
        <w:t>“</w:t>
      </w:r>
      <w:r w:rsidRPr="000F695A">
        <w:rPr>
          <w:b/>
          <w:sz w:val="40"/>
          <w:szCs w:val="40"/>
        </w:rPr>
        <w:t xml:space="preserve">Survey </w:t>
      </w:r>
      <w:r w:rsidR="000843B4" w:rsidRPr="000F695A">
        <w:rPr>
          <w:b/>
          <w:sz w:val="40"/>
          <w:szCs w:val="40"/>
        </w:rPr>
        <w:t xml:space="preserve">Monkey” </w:t>
      </w:r>
      <w:r w:rsidRPr="000F695A">
        <w:rPr>
          <w:b/>
          <w:sz w:val="40"/>
          <w:szCs w:val="40"/>
        </w:rPr>
        <w:t>Results</w:t>
      </w:r>
    </w:p>
    <w:p w:rsidR="000F695A" w:rsidRPr="000F695A" w:rsidRDefault="000F695A" w:rsidP="004D3934">
      <w:pPr>
        <w:jc w:val="center"/>
        <w:rPr>
          <w:b/>
          <w:sz w:val="40"/>
          <w:szCs w:val="40"/>
        </w:rPr>
      </w:pPr>
      <w:r w:rsidRPr="000F695A">
        <w:rPr>
          <w:b/>
          <w:sz w:val="40"/>
          <w:szCs w:val="40"/>
        </w:rPr>
        <w:t xml:space="preserve">Rev A </w:t>
      </w:r>
      <w:proofErr w:type="gramStart"/>
      <w:r w:rsidRPr="000F695A">
        <w:rPr>
          <w:b/>
          <w:sz w:val="40"/>
          <w:szCs w:val="40"/>
        </w:rPr>
        <w:t>( March</w:t>
      </w:r>
      <w:proofErr w:type="gramEnd"/>
      <w:r w:rsidRPr="000F695A">
        <w:rPr>
          <w:b/>
          <w:sz w:val="40"/>
          <w:szCs w:val="40"/>
        </w:rPr>
        <w:t xml:space="preserve"> 2016)</w:t>
      </w: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0843B4" w:rsidRDefault="000843B4" w:rsidP="000843B4">
      <w:pPr>
        <w:spacing w:after="0"/>
      </w:pPr>
    </w:p>
    <w:p w:rsidR="000843B4" w:rsidRDefault="000843B4" w:rsidP="000843B4">
      <w:r>
        <w:rPr>
          <w:noProof/>
        </w:rPr>
        <w:drawing>
          <wp:inline distT="0" distB="0" distL="0" distR="0" wp14:anchorId="25CEA873" wp14:editId="04211288">
            <wp:extent cx="2543175" cy="1990725"/>
            <wp:effectExtent l="0" t="0" r="9525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3D09B37" wp14:editId="74DF3C1C">
            <wp:extent cx="3038475" cy="1990725"/>
            <wp:effectExtent l="0" t="0" r="9525" b="952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0843B4" w:rsidRDefault="000843B4" w:rsidP="000843B4">
      <w:r>
        <w:rPr>
          <w:noProof/>
        </w:rPr>
        <w:drawing>
          <wp:inline distT="0" distB="0" distL="0" distR="0" wp14:anchorId="6EF07DF7" wp14:editId="1B1D5C4D">
            <wp:extent cx="2779776" cy="2350237"/>
            <wp:effectExtent l="0" t="0" r="1905" b="12065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C7101A1" wp14:editId="165872FB">
            <wp:extent cx="2662733" cy="2303907"/>
            <wp:effectExtent l="0" t="0" r="4445" b="1270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0843B4" w:rsidRDefault="000843B4" w:rsidP="000843B4">
      <w:r>
        <w:rPr>
          <w:noProof/>
        </w:rPr>
        <w:drawing>
          <wp:inline distT="0" distB="0" distL="0" distR="0" wp14:anchorId="260B691A">
            <wp:extent cx="2782935" cy="3041904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944" cy="30484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43A28203" wp14:editId="4C628701">
            <wp:extent cx="2794406" cy="3055163"/>
            <wp:effectExtent l="0" t="0" r="6350" b="12065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607266" w:rsidRDefault="00607266" w:rsidP="000843B4"/>
    <w:p w:rsidR="00607266" w:rsidRDefault="00607266" w:rsidP="000843B4"/>
    <w:p w:rsidR="00607266" w:rsidRDefault="00607266" w:rsidP="000843B4">
      <w:r>
        <w:rPr>
          <w:noProof/>
        </w:rPr>
        <w:drawing>
          <wp:inline distT="0" distB="0" distL="0" distR="0" wp14:anchorId="1119B39F" wp14:editId="220C8925">
            <wp:extent cx="5731510" cy="3263263"/>
            <wp:effectExtent l="0" t="0" r="2540" b="13970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607266" w:rsidRDefault="00607266" w:rsidP="000843B4">
      <w:r>
        <w:rPr>
          <w:noProof/>
        </w:rPr>
        <w:drawing>
          <wp:inline distT="0" distB="0" distL="0" distR="0" wp14:anchorId="0ABCA9D8" wp14:editId="02CC71B4">
            <wp:extent cx="3021178" cy="2501646"/>
            <wp:effectExtent l="0" t="0" r="8255" b="13335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5039AEC" wp14:editId="065B290E">
            <wp:extent cx="2531059" cy="2530906"/>
            <wp:effectExtent l="0" t="0" r="3175" b="3175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607266" w:rsidRDefault="00607266" w:rsidP="000843B4">
      <w:r>
        <w:rPr>
          <w:noProof/>
        </w:rPr>
        <w:drawing>
          <wp:inline distT="0" distB="0" distL="0" distR="0" wp14:anchorId="24798E5F" wp14:editId="66579CD7">
            <wp:extent cx="4657725" cy="1743075"/>
            <wp:effectExtent l="0" t="0" r="9525" b="9525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607266" w:rsidRDefault="00607266" w:rsidP="000843B4"/>
    <w:p w:rsidR="00603628" w:rsidRDefault="00603628" w:rsidP="00607266"/>
    <w:p w:rsidR="00607266" w:rsidRDefault="00607266" w:rsidP="00607266"/>
    <w:tbl>
      <w:tblPr>
        <w:tblW w:w="9056" w:type="dxa"/>
        <w:tblInd w:w="93" w:type="dxa"/>
        <w:tblLook w:val="04A0" w:firstRow="1" w:lastRow="0" w:firstColumn="1" w:lastColumn="0" w:noHBand="0" w:noVBand="1"/>
      </w:tblPr>
      <w:tblGrid>
        <w:gridCol w:w="9056"/>
      </w:tblGrid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b/>
                <w:bCs/>
                <w:color w:val="000000"/>
              </w:rPr>
              <w:t>Comments</w:t>
            </w:r>
            <w:r w:rsidR="00603628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Received for Question 7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please don't forget the daily commuters who pass thru and regularly use shop, garage </w:t>
            </w:r>
            <w:proofErr w:type="spellStart"/>
            <w:r w:rsidRPr="00F25B49">
              <w:rPr>
                <w:rFonts w:ascii="Calibri" w:eastAsia="Times New Roman" w:hAnsi="Calibri" w:cs="Times New Roman"/>
                <w:color w:val="000000"/>
              </w:rPr>
              <w:t>etc</w:t>
            </w:r>
            <w:proofErr w:type="spellEnd"/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Anything different from pubs and cafes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post office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gramStart"/>
            <w:r w:rsidRPr="00F25B49">
              <w:rPr>
                <w:rFonts w:ascii="Calibri" w:eastAsia="Times New Roman" w:hAnsi="Calibri" w:cs="Times New Roman"/>
                <w:color w:val="000000"/>
              </w:rPr>
              <w:t>none</w:t>
            </w:r>
            <w:proofErr w:type="gramEnd"/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. </w:t>
            </w:r>
            <w:proofErr w:type="gramStart"/>
            <w:r w:rsidRPr="00F25B49">
              <w:rPr>
                <w:rFonts w:ascii="Calibri" w:eastAsia="Times New Roman" w:hAnsi="Calibri" w:cs="Times New Roman"/>
                <w:color w:val="000000"/>
              </w:rPr>
              <w:t>lift</w:t>
            </w:r>
            <w:proofErr w:type="gramEnd"/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 the cones on the double yellow lines! </w:t>
            </w:r>
            <w:proofErr w:type="gramStart"/>
            <w:r w:rsidRPr="00F25B49">
              <w:rPr>
                <w:rFonts w:ascii="Calibri" w:eastAsia="Times New Roman" w:hAnsi="Calibri" w:cs="Times New Roman"/>
                <w:color w:val="000000"/>
              </w:rPr>
              <w:t>let</w:t>
            </w:r>
            <w:proofErr w:type="gramEnd"/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 people know when the high street is shut for festival processions as people have work to go to!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Chip shop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Chip shop :) </w:t>
            </w:r>
            <w:proofErr w:type="spellStart"/>
            <w:r w:rsidRPr="00F25B49">
              <w:rPr>
                <w:rFonts w:ascii="Calibri" w:eastAsia="Times New Roman" w:hAnsi="Calibri" w:cs="Times New Roman"/>
                <w:color w:val="000000"/>
              </w:rPr>
              <w:t>CatStrand</w:t>
            </w:r>
            <w:proofErr w:type="spellEnd"/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 type building/ gym/ sauna/ dance room.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A dedicated space for the Glencairn History Group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Community Share Shop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Housing.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adult outdoor playground gym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Resource centre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none of the above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gramStart"/>
            <w:r w:rsidRPr="00F25B49">
              <w:rPr>
                <w:rFonts w:ascii="Calibri" w:eastAsia="Times New Roman" w:hAnsi="Calibri" w:cs="Times New Roman"/>
                <w:color w:val="000000"/>
              </w:rPr>
              <w:t>anything</w:t>
            </w:r>
            <w:proofErr w:type="gramEnd"/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 that opens closed units!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Arts hub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Hairdresser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Antiques / Gallery / Workshops / Studios / local info point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gramStart"/>
            <w:r w:rsidRPr="00F25B49">
              <w:rPr>
                <w:rFonts w:ascii="Calibri" w:eastAsia="Times New Roman" w:hAnsi="Calibri" w:cs="Times New Roman"/>
                <w:color w:val="000000"/>
              </w:rPr>
              <w:t>a</w:t>
            </w:r>
            <w:proofErr w:type="gramEnd"/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 local produce/ product shop.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Art shop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gramStart"/>
            <w:r w:rsidRPr="00F25B49">
              <w:rPr>
                <w:rFonts w:ascii="Calibri" w:eastAsia="Times New Roman" w:hAnsi="Calibri" w:cs="Times New Roman"/>
                <w:color w:val="000000"/>
              </w:rPr>
              <w:t>hang-out</w:t>
            </w:r>
            <w:proofErr w:type="gramEnd"/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 for teens in village, somewhere they can get together and be responsible for their own space without too much interference and control from adults.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youth centre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>Art Centre and a Recycling/</w:t>
            </w:r>
            <w:proofErr w:type="spellStart"/>
            <w:r w:rsidRPr="00F25B49">
              <w:rPr>
                <w:rFonts w:ascii="Calibri" w:eastAsia="Times New Roman" w:hAnsi="Calibri" w:cs="Times New Roman"/>
                <w:color w:val="000000"/>
              </w:rPr>
              <w:t>Upcyling</w:t>
            </w:r>
            <w:proofErr w:type="spellEnd"/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/Swapping Project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>Art Centre and a Recycling/</w:t>
            </w:r>
            <w:proofErr w:type="spellStart"/>
            <w:r w:rsidRPr="00F25B49">
              <w:rPr>
                <w:rFonts w:ascii="Calibri" w:eastAsia="Times New Roman" w:hAnsi="Calibri" w:cs="Times New Roman"/>
                <w:color w:val="000000"/>
              </w:rPr>
              <w:t>Upcyling</w:t>
            </w:r>
            <w:proofErr w:type="spellEnd"/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/Swapping Project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a community based charity/swap shop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Bakery, clothes shop, DIY, a business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A pop up centre </w:t>
            </w:r>
          </w:p>
        </w:tc>
      </w:tr>
      <w:tr w:rsidR="00607266" w:rsidRPr="00F25B49" w:rsidTr="00D83EA3">
        <w:trPr>
          <w:trHeight w:val="300"/>
        </w:trPr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266" w:rsidRPr="00F25B49" w:rsidRDefault="00607266" w:rsidP="00D83EA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25B49">
              <w:rPr>
                <w:rFonts w:ascii="Calibri" w:eastAsia="Times New Roman" w:hAnsi="Calibri" w:cs="Times New Roman"/>
                <w:color w:val="000000"/>
              </w:rPr>
              <w:t xml:space="preserve">Arts/crafts gallery/shop space </w:t>
            </w:r>
          </w:p>
        </w:tc>
      </w:tr>
    </w:tbl>
    <w:p w:rsidR="00607266" w:rsidRDefault="00607266" w:rsidP="000843B4"/>
    <w:p w:rsidR="00607266" w:rsidRDefault="00607266" w:rsidP="000843B4"/>
    <w:p w:rsidR="000843B4" w:rsidRDefault="000843B4" w:rsidP="000843B4"/>
    <w:p w:rsidR="000843B4" w:rsidRDefault="000843B4" w:rsidP="007822F9">
      <w:pPr>
        <w:rPr>
          <w:b/>
          <w:sz w:val="28"/>
          <w:szCs w:val="28"/>
        </w:rPr>
      </w:pPr>
    </w:p>
    <w:sectPr w:rsidR="000843B4" w:rsidSect="001E47ED">
      <w:headerReference w:type="default" r:id="rId18"/>
      <w:footerReference w:type="default" r:id="rId19"/>
      <w:pgSz w:w="11906" w:h="16838"/>
      <w:pgMar w:top="1812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736E" w:rsidRDefault="00AD736E" w:rsidP="001E549F">
      <w:pPr>
        <w:spacing w:after="0" w:line="240" w:lineRule="auto"/>
      </w:pPr>
      <w:r>
        <w:separator/>
      </w:r>
    </w:p>
  </w:endnote>
  <w:endnote w:type="continuationSeparator" w:id="0">
    <w:p w:rsidR="00AD736E" w:rsidRDefault="00AD736E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47ED" w:rsidRPr="001E47ED" w:rsidRDefault="001E47ED" w:rsidP="001E47ED">
    <w:pPr>
      <w:pStyle w:val="Footer"/>
      <w:jc w:val="right"/>
      <w:rPr>
        <w:i/>
        <w:sz w:val="16"/>
        <w:szCs w:val="16"/>
      </w:rPr>
    </w:pPr>
    <w:r w:rsidRPr="001E47ED">
      <w:rPr>
        <w:i/>
        <w:sz w:val="16"/>
        <w:szCs w:val="16"/>
      </w:rPr>
      <w:t>MI/Dropbox/PROJECTS/Community Hub/Reports</w:t>
    </w:r>
    <w:r w:rsidR="00603628">
      <w:rPr>
        <w:i/>
        <w:sz w:val="16"/>
        <w:szCs w:val="16"/>
      </w:rPr>
      <w:t>/</w:t>
    </w:r>
    <w:proofErr w:type="gramStart"/>
    <w:r w:rsidR="00603628">
      <w:rPr>
        <w:i/>
        <w:sz w:val="16"/>
        <w:szCs w:val="16"/>
      </w:rPr>
      <w:t>Brief</w:t>
    </w:r>
    <w:r w:rsidRPr="001E47ED">
      <w:rPr>
        <w:i/>
        <w:sz w:val="16"/>
        <w:szCs w:val="16"/>
      </w:rPr>
      <w:t xml:space="preserve">  (</w:t>
    </w:r>
    <w:proofErr w:type="gramEnd"/>
    <w:r w:rsidRPr="001E47ED">
      <w:rPr>
        <w:i/>
        <w:sz w:val="16"/>
        <w:szCs w:val="16"/>
      </w:rPr>
      <w:t xml:space="preserve">DI)  </w:t>
    </w:r>
    <w:r w:rsidR="00603628">
      <w:rPr>
        <w:i/>
        <w:sz w:val="16"/>
        <w:szCs w:val="16"/>
      </w:rPr>
      <w:t xml:space="preserve">Rev A  </w:t>
    </w:r>
    <w:r w:rsidRPr="001E47ED">
      <w:rPr>
        <w:i/>
        <w:sz w:val="16"/>
        <w:szCs w:val="16"/>
      </w:rPr>
      <w:fldChar w:fldCharType="begin"/>
    </w:r>
    <w:r w:rsidRPr="001E47ED">
      <w:rPr>
        <w:i/>
        <w:sz w:val="16"/>
        <w:szCs w:val="16"/>
      </w:rPr>
      <w:instrText xml:space="preserve"> DATE \@ "dd/MM/yyyy" </w:instrText>
    </w:r>
    <w:r w:rsidRPr="001E47ED">
      <w:rPr>
        <w:i/>
        <w:sz w:val="16"/>
        <w:szCs w:val="16"/>
      </w:rPr>
      <w:fldChar w:fldCharType="separate"/>
    </w:r>
    <w:r w:rsidR="000F695A">
      <w:rPr>
        <w:i/>
        <w:noProof/>
        <w:sz w:val="16"/>
        <w:szCs w:val="16"/>
      </w:rPr>
      <w:t>23/03/2016</w:t>
    </w:r>
    <w:r w:rsidRPr="001E47ED">
      <w:rPr>
        <w:i/>
        <w:sz w:val="16"/>
        <w:szCs w:val="16"/>
      </w:rPr>
      <w:fldChar w:fldCharType="end"/>
    </w:r>
  </w:p>
  <w:p w:rsidR="001E47ED" w:rsidRPr="001E47ED" w:rsidRDefault="001E47ED" w:rsidP="001E47ED">
    <w:pPr>
      <w:pStyle w:val="Footer"/>
      <w:jc w:val="right"/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736E" w:rsidRDefault="00AD736E" w:rsidP="001E549F">
      <w:pPr>
        <w:spacing w:after="0" w:line="240" w:lineRule="auto"/>
      </w:pPr>
      <w:r>
        <w:separator/>
      </w:r>
    </w:p>
  </w:footnote>
  <w:footnote w:type="continuationSeparator" w:id="0">
    <w:p w:rsidR="00AD736E" w:rsidRDefault="00AD736E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49F" w:rsidRPr="001E47ED" w:rsidRDefault="001E47ED" w:rsidP="00603628">
    <w:pPr>
      <w:pStyle w:val="Header"/>
      <w:jc w:val="center"/>
      <w:rPr>
        <w:i/>
        <w:sz w:val="16"/>
        <w:szCs w:val="16"/>
      </w:rPr>
    </w:pPr>
    <w:r w:rsidRPr="001E47ED">
      <w:rPr>
        <w:i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0D4B4ED2" wp14:editId="1D1B7E3F">
          <wp:simplePos x="0" y="0"/>
          <wp:positionH relativeFrom="column">
            <wp:posOffset>-409575</wp:posOffset>
          </wp:positionH>
          <wp:positionV relativeFrom="paragraph">
            <wp:posOffset>7620</wp:posOffset>
          </wp:positionV>
          <wp:extent cx="1209675" cy="847725"/>
          <wp:effectExtent l="19050" t="0" r="9525" b="0"/>
          <wp:wrapThrough wrapText="bothSides">
            <wp:wrapPolygon edited="0">
              <wp:start x="-340" y="0"/>
              <wp:lineTo x="-340" y="21278"/>
              <wp:lineTo x="21770" y="21278"/>
              <wp:lineTo x="21770" y="0"/>
              <wp:lineTo x="-340" y="0"/>
            </wp:wrapPolygon>
          </wp:wrapThrough>
          <wp:docPr id="2" name="Picture 1" descr="MI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967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E47ED">
      <w:rPr>
        <w:i/>
        <w:noProof/>
        <w:sz w:val="16"/>
        <w:szCs w:val="16"/>
      </w:rPr>
      <w:drawing>
        <wp:inline distT="0" distB="0" distL="0" distR="0" wp14:anchorId="526DBB11" wp14:editId="56AE60DA">
          <wp:extent cx="1263436" cy="847725"/>
          <wp:effectExtent l="0" t="0" r="0" b="0"/>
          <wp:docPr id="5" name="Picture 5" descr="https://www.biglotteryfund.org.uk/-/media/Images/Logos/JPEGs/hi_big_e_min_pin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www.biglotteryfund.org.uk/-/media/Images/Logos/JPEGs/hi_big_e_min_pink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5323" cy="8489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03628">
      <w:rPr>
        <w:rFonts w:ascii="Verdana" w:hAnsi="Verdana"/>
        <w:noProof/>
        <w:color w:val="EA3C4B"/>
        <w:sz w:val="18"/>
        <w:szCs w:val="18"/>
      </w:rPr>
      <w:t xml:space="preserve">          </w:t>
    </w:r>
    <w:r w:rsidR="00603628">
      <w:rPr>
        <w:rFonts w:ascii="Verdana" w:hAnsi="Verdana"/>
        <w:noProof/>
        <w:color w:val="EA3C4B"/>
        <w:sz w:val="18"/>
        <w:szCs w:val="18"/>
      </w:rPr>
      <w:drawing>
        <wp:inline distT="0" distB="0" distL="0" distR="0" wp14:anchorId="70394E4E" wp14:editId="617DEDF6">
          <wp:extent cx="2380782" cy="752475"/>
          <wp:effectExtent l="0" t="0" r="635" b="0"/>
          <wp:docPr id="16" name="Picture 16" descr="Development Trusts Association Scotland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velopment Trusts Association Scotland">
                    <a:hlinkClick r:id="rId3"/>
                  </pic:cNvPr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4098" cy="756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D498D"/>
    <w:multiLevelType w:val="hybridMultilevel"/>
    <w:tmpl w:val="EE20F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39297F"/>
    <w:multiLevelType w:val="hybridMultilevel"/>
    <w:tmpl w:val="85DE308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587185F"/>
    <w:multiLevelType w:val="hybridMultilevel"/>
    <w:tmpl w:val="552CD6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D56DC"/>
    <w:multiLevelType w:val="hybridMultilevel"/>
    <w:tmpl w:val="009CDA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93952"/>
    <w:multiLevelType w:val="hybridMultilevel"/>
    <w:tmpl w:val="892A9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82128B"/>
    <w:multiLevelType w:val="hybridMultilevel"/>
    <w:tmpl w:val="8D2E8F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025BCF"/>
    <w:multiLevelType w:val="hybridMultilevel"/>
    <w:tmpl w:val="D43801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C1A1B4E"/>
    <w:multiLevelType w:val="hybridMultilevel"/>
    <w:tmpl w:val="9FDEAA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911FC"/>
    <w:multiLevelType w:val="hybridMultilevel"/>
    <w:tmpl w:val="171E59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5E77F6"/>
    <w:multiLevelType w:val="hybridMultilevel"/>
    <w:tmpl w:val="13E20A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2D04F8"/>
    <w:multiLevelType w:val="hybridMultilevel"/>
    <w:tmpl w:val="8D4AC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67CFE"/>
    <w:multiLevelType w:val="hybridMultilevel"/>
    <w:tmpl w:val="9FDEAA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1E343B"/>
    <w:multiLevelType w:val="hybridMultilevel"/>
    <w:tmpl w:val="9A32D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8F3F8E"/>
    <w:multiLevelType w:val="hybridMultilevel"/>
    <w:tmpl w:val="E662DD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EF082D"/>
    <w:multiLevelType w:val="hybridMultilevel"/>
    <w:tmpl w:val="2828F8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367336"/>
    <w:multiLevelType w:val="hybridMultilevel"/>
    <w:tmpl w:val="4866E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4"/>
  </w:num>
  <w:num w:numId="3">
    <w:abstractNumId w:val="6"/>
  </w:num>
  <w:num w:numId="4">
    <w:abstractNumId w:val="1"/>
  </w:num>
  <w:num w:numId="5">
    <w:abstractNumId w:val="4"/>
  </w:num>
  <w:num w:numId="6">
    <w:abstractNumId w:val="2"/>
  </w:num>
  <w:num w:numId="7">
    <w:abstractNumId w:val="15"/>
  </w:num>
  <w:num w:numId="8">
    <w:abstractNumId w:val="13"/>
  </w:num>
  <w:num w:numId="9">
    <w:abstractNumId w:val="12"/>
  </w:num>
  <w:num w:numId="10">
    <w:abstractNumId w:val="3"/>
  </w:num>
  <w:num w:numId="11">
    <w:abstractNumId w:val="10"/>
  </w:num>
  <w:num w:numId="12">
    <w:abstractNumId w:val="0"/>
  </w:num>
  <w:num w:numId="13">
    <w:abstractNumId w:val="5"/>
  </w:num>
  <w:num w:numId="14">
    <w:abstractNumId w:val="8"/>
  </w:num>
  <w:num w:numId="15">
    <w:abstractNumId w:val="9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204"/>
    <w:rsid w:val="00040471"/>
    <w:rsid w:val="00046513"/>
    <w:rsid w:val="00070E57"/>
    <w:rsid w:val="000843B4"/>
    <w:rsid w:val="000A233F"/>
    <w:rsid w:val="000A7D7A"/>
    <w:rsid w:val="000C1C12"/>
    <w:rsid w:val="000F695A"/>
    <w:rsid w:val="000F7779"/>
    <w:rsid w:val="001E47ED"/>
    <w:rsid w:val="001E549F"/>
    <w:rsid w:val="00225EBF"/>
    <w:rsid w:val="00237454"/>
    <w:rsid w:val="00250204"/>
    <w:rsid w:val="002B685D"/>
    <w:rsid w:val="002F5170"/>
    <w:rsid w:val="002F54D0"/>
    <w:rsid w:val="003575AD"/>
    <w:rsid w:val="00383BE1"/>
    <w:rsid w:val="00390A49"/>
    <w:rsid w:val="00397170"/>
    <w:rsid w:val="003B6653"/>
    <w:rsid w:val="003F793A"/>
    <w:rsid w:val="00426953"/>
    <w:rsid w:val="00476E26"/>
    <w:rsid w:val="00492F93"/>
    <w:rsid w:val="004D3934"/>
    <w:rsid w:val="00590C8F"/>
    <w:rsid w:val="005E45FB"/>
    <w:rsid w:val="005F1D88"/>
    <w:rsid w:val="005F3FCD"/>
    <w:rsid w:val="00603628"/>
    <w:rsid w:val="00607266"/>
    <w:rsid w:val="00612E6C"/>
    <w:rsid w:val="00621A3C"/>
    <w:rsid w:val="00625D5B"/>
    <w:rsid w:val="00671424"/>
    <w:rsid w:val="006E3666"/>
    <w:rsid w:val="007822F9"/>
    <w:rsid w:val="00793185"/>
    <w:rsid w:val="008E150F"/>
    <w:rsid w:val="008E3D82"/>
    <w:rsid w:val="009251CE"/>
    <w:rsid w:val="00937301"/>
    <w:rsid w:val="00A17008"/>
    <w:rsid w:val="00A7227F"/>
    <w:rsid w:val="00A91654"/>
    <w:rsid w:val="00AD47E2"/>
    <w:rsid w:val="00AD736E"/>
    <w:rsid w:val="00B05637"/>
    <w:rsid w:val="00B3135B"/>
    <w:rsid w:val="00BA32CB"/>
    <w:rsid w:val="00BD122E"/>
    <w:rsid w:val="00BE0D67"/>
    <w:rsid w:val="00BF3D1F"/>
    <w:rsid w:val="00C057A6"/>
    <w:rsid w:val="00C32D5A"/>
    <w:rsid w:val="00C95CA6"/>
    <w:rsid w:val="00D007DB"/>
    <w:rsid w:val="00D90CF8"/>
    <w:rsid w:val="00D93C73"/>
    <w:rsid w:val="00E05DC0"/>
    <w:rsid w:val="00E41BFE"/>
    <w:rsid w:val="00EF5465"/>
    <w:rsid w:val="00F0063A"/>
    <w:rsid w:val="00F600DA"/>
    <w:rsid w:val="00FD0B1F"/>
    <w:rsid w:val="00FD28D4"/>
    <w:rsid w:val="00FF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61A0BB-A226-46AA-837C-77146CCE4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49F"/>
  </w:style>
  <w:style w:type="paragraph" w:styleId="Footer">
    <w:name w:val="footer"/>
    <w:basedOn w:val="Normal"/>
    <w:link w:val="Foot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49F"/>
  </w:style>
  <w:style w:type="paragraph" w:styleId="ListParagraph">
    <w:name w:val="List Paragraph"/>
    <w:basedOn w:val="Normal"/>
    <w:uiPriority w:val="34"/>
    <w:qFormat/>
    <w:rsid w:val="009251CE"/>
    <w:pPr>
      <w:ind w:left="720"/>
      <w:contextualSpacing/>
    </w:pPr>
  </w:style>
  <w:style w:type="table" w:styleId="TableGrid">
    <w:name w:val="Table Grid"/>
    <w:basedOn w:val="TableNormal"/>
    <w:uiPriority w:val="59"/>
    <w:rsid w:val="00A170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5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chart" Target="charts/chart9.xml"/><Relationship Id="rId2" Type="http://schemas.openxmlformats.org/officeDocument/2006/relationships/numbering" Target="numbering.xml"/><Relationship Id="rId16" Type="http://schemas.openxmlformats.org/officeDocument/2006/relationships/chart" Target="charts/chart8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7.xml"/><Relationship Id="rId10" Type="http://schemas.openxmlformats.org/officeDocument/2006/relationships/chart" Target="charts/chart3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6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dtascot.org.uk/" TargetMode="External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4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-002\Documents\Moniaive%20Initiative\Applications%20+%20Projects\Projects\Current%20Projects\Scottish%20Learning%20Networks%20Challenge%20Fund\Headed%20A4%20template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Sheet1!$A$4:$B$4</c:f>
              <c:strCache>
                <c:ptCount val="1"/>
                <c:pt idx="0">
                  <c:v>1) Do you live in Glencairn?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Sheet1!$C$3:$D$3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Sheet1!$C$4:$D$4</c:f>
              <c:numCache>
                <c:formatCode>General</c:formatCode>
                <c:ptCount val="2"/>
                <c:pt idx="0">
                  <c:v>61</c:v>
                </c:pt>
                <c:pt idx="1">
                  <c:v>24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Sheet1!$A$8:$B$8</c:f>
              <c:strCache>
                <c:ptCount val="1"/>
                <c:pt idx="0">
                  <c:v>2) If you are a visitor, how often do you visit?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Sheet1!$C$7:$D$7</c:f>
              <c:strCache>
                <c:ptCount val="2"/>
                <c:pt idx="0">
                  <c:v>Regularly</c:v>
                </c:pt>
                <c:pt idx="1">
                  <c:v>Occasionally</c:v>
                </c:pt>
              </c:strCache>
            </c:strRef>
          </c:cat>
          <c:val>
            <c:numRef>
              <c:f>Sheet1!$C$8:$D$8</c:f>
              <c:numCache>
                <c:formatCode>General</c:formatCode>
                <c:ptCount val="2"/>
                <c:pt idx="0">
                  <c:v>22</c:v>
                </c:pt>
                <c:pt idx="1">
                  <c:v>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Sheet1!$A$12:$B$12</c:f>
              <c:strCache>
                <c:ptCount val="1"/>
                <c:pt idx="0">
                  <c:v>3) Do you use the High Street in Moniaive, or any of it's Businesses, for: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Sheet1!$C$11:$G$11</c:f>
              <c:strCache>
                <c:ptCount val="5"/>
                <c:pt idx="0">
                  <c:v>Eating/Drinking</c:v>
                </c:pt>
                <c:pt idx="1">
                  <c:v>Shopping</c:v>
                </c:pt>
                <c:pt idx="2">
                  <c:v>Socialising</c:v>
                </c:pt>
                <c:pt idx="3">
                  <c:v>Working</c:v>
                </c:pt>
                <c:pt idx="4">
                  <c:v>Accommodation</c:v>
                </c:pt>
              </c:strCache>
            </c:strRef>
          </c:cat>
          <c:val>
            <c:numRef>
              <c:f>Sheet1!$C$12:$G$12</c:f>
              <c:numCache>
                <c:formatCode>General</c:formatCode>
                <c:ptCount val="5"/>
                <c:pt idx="0">
                  <c:v>75</c:v>
                </c:pt>
                <c:pt idx="1">
                  <c:v>72</c:v>
                </c:pt>
                <c:pt idx="2">
                  <c:v>52</c:v>
                </c:pt>
                <c:pt idx="3">
                  <c:v>11</c:v>
                </c:pt>
                <c:pt idx="4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6.9678362573099409E-2"/>
          <c:y val="4.3087979396180212E-2"/>
        </c:manualLayout>
      </c:layout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Sheet1!$A$16:$B$16</c:f>
              <c:strCache>
                <c:ptCount val="1"/>
                <c:pt idx="0">
                  <c:v>4) Which ONE word best describes how you see Moniaive High Street at the moment?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Sheet1!$C$15:$J$15</c:f>
              <c:strCache>
                <c:ptCount val="8"/>
                <c:pt idx="0">
                  <c:v>Friendly</c:v>
                </c:pt>
                <c:pt idx="1">
                  <c:v>Safe</c:v>
                </c:pt>
                <c:pt idx="2">
                  <c:v>Peaceful</c:v>
                </c:pt>
                <c:pt idx="3">
                  <c:v>Vibrant</c:v>
                </c:pt>
                <c:pt idx="4">
                  <c:v>Neglected</c:v>
                </c:pt>
                <c:pt idx="5">
                  <c:v>Untidy</c:v>
                </c:pt>
                <c:pt idx="6">
                  <c:v>Noisy</c:v>
                </c:pt>
                <c:pt idx="7">
                  <c:v>Skipped</c:v>
                </c:pt>
              </c:strCache>
            </c:strRef>
          </c:cat>
          <c:val>
            <c:numRef>
              <c:f>Sheet1!$C$16:$J$16</c:f>
              <c:numCache>
                <c:formatCode>General</c:formatCode>
                <c:ptCount val="8"/>
                <c:pt idx="0">
                  <c:v>32</c:v>
                </c:pt>
                <c:pt idx="1">
                  <c:v>5</c:v>
                </c:pt>
                <c:pt idx="2">
                  <c:v>4</c:v>
                </c:pt>
                <c:pt idx="3">
                  <c:v>6</c:v>
                </c:pt>
                <c:pt idx="4">
                  <c:v>32</c:v>
                </c:pt>
                <c:pt idx="5">
                  <c:v>4</c:v>
                </c:pt>
                <c:pt idx="6">
                  <c:v>2</c:v>
                </c:pt>
                <c:pt idx="7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Sheet1!$A$24:$B$24</c:f>
              <c:strCache>
                <c:ptCount val="1"/>
                <c:pt idx="0">
                  <c:v>6) Which ONE thing would you most like to see improved in the High Street?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Sheet1!$C$23:$H$23</c:f>
              <c:strCache>
                <c:ptCount val="6"/>
                <c:pt idx="0">
                  <c:v>Road Safety</c:v>
                </c:pt>
                <c:pt idx="1">
                  <c:v>Parking</c:v>
                </c:pt>
                <c:pt idx="2">
                  <c:v>Pavements</c:v>
                </c:pt>
                <c:pt idx="3">
                  <c:v>Seating</c:v>
                </c:pt>
                <c:pt idx="4">
                  <c:v>Signage</c:v>
                </c:pt>
                <c:pt idx="5">
                  <c:v>Appearance</c:v>
                </c:pt>
              </c:strCache>
            </c:strRef>
          </c:cat>
          <c:val>
            <c:numRef>
              <c:f>Sheet1!$C$24:$H$24</c:f>
              <c:numCache>
                <c:formatCode>General</c:formatCode>
                <c:ptCount val="6"/>
                <c:pt idx="0">
                  <c:v>11</c:v>
                </c:pt>
                <c:pt idx="1">
                  <c:v>4</c:v>
                </c:pt>
                <c:pt idx="2">
                  <c:v>13</c:v>
                </c:pt>
                <c:pt idx="3">
                  <c:v>7</c:v>
                </c:pt>
                <c:pt idx="4">
                  <c:v>1</c:v>
                </c:pt>
                <c:pt idx="5">
                  <c:v>49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Sheet1!$A$28:$B$28</c:f>
              <c:strCache>
                <c:ptCount val="1"/>
                <c:pt idx="0">
                  <c:v>7) Would you like to see any of the following, as community-owned assets: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Sheet1!$C$27:$G$27</c:f>
              <c:strCache>
                <c:ptCount val="5"/>
                <c:pt idx="0">
                  <c:v>Charity shop</c:v>
                </c:pt>
                <c:pt idx="1">
                  <c:v>Office/meeting</c:v>
                </c:pt>
                <c:pt idx="2">
                  <c:v>Computer/internet</c:v>
                </c:pt>
                <c:pt idx="3">
                  <c:v>Information Point</c:v>
                </c:pt>
                <c:pt idx="4">
                  <c:v>Storage Facilities</c:v>
                </c:pt>
              </c:strCache>
            </c:strRef>
          </c:cat>
          <c:val>
            <c:numRef>
              <c:f>Sheet1!$C$28:$G$28</c:f>
              <c:numCache>
                <c:formatCode>General</c:formatCode>
                <c:ptCount val="5"/>
                <c:pt idx="0">
                  <c:v>30</c:v>
                </c:pt>
                <c:pt idx="1">
                  <c:v>18</c:v>
                </c:pt>
                <c:pt idx="2">
                  <c:v>23</c:v>
                </c:pt>
                <c:pt idx="3">
                  <c:v>38</c:v>
                </c:pt>
                <c:pt idx="4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Sheet1!$A$32:$B$32</c:f>
              <c:strCache>
                <c:ptCount val="1"/>
                <c:pt idx="0">
                  <c:v>8) Have you attended any events held in any of the community spaces this year?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Sheet1!$C$31:$D$31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Sheet1!$C$32:$D$32</c:f>
              <c:numCache>
                <c:formatCode>General</c:formatCode>
                <c:ptCount val="2"/>
                <c:pt idx="0">
                  <c:v>69</c:v>
                </c:pt>
                <c:pt idx="1">
                  <c:v>17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Sheet1!$A$36:$B$36</c:f>
              <c:strCache>
                <c:ptCount val="1"/>
                <c:pt idx="0">
                  <c:v>9) Which word best describes how you feel about the existing community space?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Sheet1!$C$35:$F$35</c:f>
              <c:strCache>
                <c:ptCount val="4"/>
                <c:pt idx="0">
                  <c:v>Good</c:v>
                </c:pt>
                <c:pt idx="1">
                  <c:v>Adequate</c:v>
                </c:pt>
                <c:pt idx="2">
                  <c:v>Tired</c:v>
                </c:pt>
                <c:pt idx="3">
                  <c:v>Inadequate</c:v>
                </c:pt>
              </c:strCache>
            </c:strRef>
          </c:cat>
          <c:val>
            <c:numRef>
              <c:f>Sheet1!$C$36:$F$36</c:f>
              <c:numCache>
                <c:formatCode>General</c:formatCode>
                <c:ptCount val="4"/>
                <c:pt idx="0">
                  <c:v>18</c:v>
                </c:pt>
                <c:pt idx="1">
                  <c:v>23</c:v>
                </c:pt>
                <c:pt idx="2">
                  <c:v>32</c:v>
                </c:pt>
                <c:pt idx="3">
                  <c:v>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Sheet1!$A$40:$B$40</c:f>
              <c:strCache>
                <c:ptCount val="1"/>
                <c:pt idx="0">
                  <c:v>10) What age range do you fall into?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Sheet1!$C$39:$F$39</c:f>
              <c:strCache>
                <c:ptCount val="4"/>
                <c:pt idx="0">
                  <c:v>under 18</c:v>
                </c:pt>
                <c:pt idx="1">
                  <c:v>18-25</c:v>
                </c:pt>
                <c:pt idx="2">
                  <c:v>26-64</c:v>
                </c:pt>
                <c:pt idx="3">
                  <c:v>over 65</c:v>
                </c:pt>
              </c:strCache>
            </c:strRef>
          </c:cat>
          <c:val>
            <c:numRef>
              <c:f>Sheet1!$C$40:$F$40</c:f>
              <c:numCache>
                <c:formatCode>General</c:formatCode>
                <c:ptCount val="4"/>
                <c:pt idx="0">
                  <c:v>2</c:v>
                </c:pt>
                <c:pt idx="1">
                  <c:v>1</c:v>
                </c:pt>
                <c:pt idx="2">
                  <c:v>72</c:v>
                </c:pt>
                <c:pt idx="3">
                  <c:v>10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7FDB4-DAE6-40DB-BFDA-8DE93CA8D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Headed A4 template</Template>
  <TotalTime>13</TotalTime>
  <Pages>4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User-002</dc:creator>
  <cp:lastModifiedBy>Deborah Iden</cp:lastModifiedBy>
  <cp:revision>7</cp:revision>
  <dcterms:created xsi:type="dcterms:W3CDTF">2016-03-23T14:18:00Z</dcterms:created>
  <dcterms:modified xsi:type="dcterms:W3CDTF">2016-03-23T15:32:00Z</dcterms:modified>
</cp:coreProperties>
</file>