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30AFCC3F" w:rsidR="009C4ACA" w:rsidRPr="008A2D6C" w:rsidRDefault="00536729" w:rsidP="00262FB7">
      <w:pPr>
        <w:jc w:val="center"/>
        <w:rPr>
          <w:rFonts w:cstheme="minorHAnsi"/>
          <w:b/>
          <w:color w:val="215868" w:themeColor="accent5" w:themeShade="80"/>
          <w:sz w:val="40"/>
          <w:szCs w:val="40"/>
        </w:rPr>
      </w:pPr>
      <w:r>
        <w:rPr>
          <w:rFonts w:cstheme="minorHAnsi"/>
          <w:b/>
          <w:color w:val="215868" w:themeColor="accent5" w:themeShade="80"/>
          <w:sz w:val="40"/>
          <w:szCs w:val="40"/>
        </w:rPr>
        <w:t>Project</w:t>
      </w:r>
      <w:r w:rsidR="00883C4A">
        <w:rPr>
          <w:rFonts w:cstheme="minorHAnsi"/>
          <w:b/>
          <w:color w:val="215868" w:themeColor="accent5" w:themeShade="80"/>
          <w:sz w:val="40"/>
          <w:szCs w:val="40"/>
        </w:rPr>
        <w:t xml:space="preserve"> </w:t>
      </w:r>
      <w:r w:rsidR="000B356E">
        <w:rPr>
          <w:rFonts w:cstheme="minorHAnsi"/>
          <w:b/>
          <w:color w:val="215868" w:themeColor="accent5" w:themeShade="80"/>
          <w:sz w:val="40"/>
          <w:szCs w:val="40"/>
        </w:rPr>
        <w:t>Support Worker</w:t>
      </w:r>
      <w:r w:rsidR="00BF72E6">
        <w:rPr>
          <w:rFonts w:cstheme="minorHAnsi"/>
          <w:b/>
          <w:color w:val="215868" w:themeColor="accent5" w:themeShade="80"/>
          <w:sz w:val="40"/>
          <w:szCs w:val="40"/>
        </w:rPr>
        <w:t xml:space="preserve"> </w:t>
      </w:r>
      <w:r w:rsidR="000B356E">
        <w:rPr>
          <w:rFonts w:cstheme="minorHAnsi"/>
          <w:b/>
          <w:color w:val="215868" w:themeColor="accent5" w:themeShade="80"/>
          <w:sz w:val="40"/>
          <w:szCs w:val="40"/>
        </w:rPr>
        <w:t>(survey</w:t>
      </w:r>
      <w:r w:rsidR="00C15FB9">
        <w:rPr>
          <w:rFonts w:cstheme="minorHAnsi"/>
          <w:b/>
          <w:color w:val="215868" w:themeColor="accent5" w:themeShade="80"/>
          <w:sz w:val="40"/>
          <w:szCs w:val="40"/>
        </w:rPr>
        <w:t>)</w:t>
      </w:r>
    </w:p>
    <w:p w14:paraId="01991B93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POST DETAILS</w:t>
      </w:r>
    </w:p>
    <w:p w14:paraId="69C39903" w14:textId="0F30BC19" w:rsidR="009C4ACA" w:rsidRPr="00675422" w:rsidRDefault="009C4ACA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675422">
        <w:rPr>
          <w:rFonts w:cstheme="minorHAnsi"/>
          <w:sz w:val="24"/>
          <w:szCs w:val="24"/>
        </w:rPr>
        <w:t xml:space="preserve">Based </w:t>
      </w:r>
      <w:r w:rsidR="00C15FB9">
        <w:rPr>
          <w:rFonts w:cstheme="minorHAnsi"/>
          <w:sz w:val="24"/>
          <w:szCs w:val="24"/>
        </w:rPr>
        <w:t xml:space="preserve">at Home and </w:t>
      </w:r>
      <w:r w:rsidR="003B0BFD">
        <w:rPr>
          <w:rFonts w:cstheme="minorHAnsi"/>
          <w:sz w:val="24"/>
          <w:szCs w:val="24"/>
        </w:rPr>
        <w:t>around Glencairn</w:t>
      </w:r>
    </w:p>
    <w:p w14:paraId="0FD1F44A" w14:textId="46F3F043" w:rsidR="009C4ACA" w:rsidRDefault="00CF271A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FC2820">
        <w:rPr>
          <w:rFonts w:cstheme="minorHAnsi"/>
          <w:sz w:val="24"/>
          <w:szCs w:val="24"/>
        </w:rPr>
        <w:t>16</w:t>
      </w:r>
      <w:r w:rsidR="009C4ACA" w:rsidRPr="00675422">
        <w:rPr>
          <w:rFonts w:cstheme="minorHAnsi"/>
          <w:sz w:val="24"/>
          <w:szCs w:val="24"/>
        </w:rPr>
        <w:t xml:space="preserve"> hours </w:t>
      </w:r>
      <w:r w:rsidR="00C15FB9">
        <w:rPr>
          <w:rFonts w:cstheme="minorHAnsi"/>
          <w:sz w:val="24"/>
          <w:szCs w:val="24"/>
        </w:rPr>
        <w:t>per week until end June 2021</w:t>
      </w:r>
    </w:p>
    <w:p w14:paraId="35CDD9A9" w14:textId="0D7FF3A2" w:rsidR="004B6DC8" w:rsidRPr="004B6DC8" w:rsidRDefault="004B6DC8" w:rsidP="004B6DC8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675422">
        <w:rPr>
          <w:rFonts w:cstheme="minorHAnsi"/>
          <w:sz w:val="24"/>
          <w:szCs w:val="24"/>
        </w:rPr>
        <w:t>£</w:t>
      </w:r>
      <w:r w:rsidR="003B0BFD">
        <w:rPr>
          <w:rFonts w:cstheme="minorHAnsi"/>
          <w:sz w:val="24"/>
          <w:szCs w:val="24"/>
        </w:rPr>
        <w:t>10</w:t>
      </w:r>
      <w:r w:rsidRPr="00675422">
        <w:rPr>
          <w:rFonts w:cstheme="minorHAnsi"/>
          <w:sz w:val="24"/>
          <w:szCs w:val="24"/>
        </w:rPr>
        <w:t xml:space="preserve"> per hour  </w:t>
      </w:r>
    </w:p>
    <w:p w14:paraId="51DE9094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JOB SUMMARY</w:t>
      </w:r>
    </w:p>
    <w:p w14:paraId="5F9875CD" w14:textId="776D7F17" w:rsidR="000014E1" w:rsidRPr="003B0BFD" w:rsidRDefault="00574BE7" w:rsidP="00C15FB9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  <w:lang w:val="en-US"/>
        </w:rPr>
      </w:pPr>
      <w:r w:rsidRPr="007564DF">
        <w:rPr>
          <w:rFonts w:cstheme="minorHAnsi"/>
          <w:sz w:val="24"/>
          <w:szCs w:val="24"/>
        </w:rPr>
        <w:t xml:space="preserve">Moniaive Initiative is looking to employ a </w:t>
      </w:r>
      <w:r w:rsidR="00536729" w:rsidRPr="007564DF">
        <w:rPr>
          <w:rFonts w:cstheme="minorHAnsi"/>
          <w:sz w:val="24"/>
          <w:szCs w:val="24"/>
        </w:rPr>
        <w:t xml:space="preserve">Project </w:t>
      </w:r>
      <w:r w:rsidR="001C6358">
        <w:rPr>
          <w:rFonts w:cstheme="minorHAnsi"/>
          <w:sz w:val="24"/>
          <w:szCs w:val="24"/>
        </w:rPr>
        <w:t>Support Worker</w:t>
      </w:r>
      <w:r w:rsidR="00883C4A" w:rsidRPr="007564DF">
        <w:rPr>
          <w:rFonts w:cstheme="minorHAnsi"/>
          <w:sz w:val="24"/>
          <w:szCs w:val="24"/>
        </w:rPr>
        <w:t xml:space="preserve"> </w:t>
      </w:r>
      <w:r w:rsidR="00536729" w:rsidRPr="007564DF">
        <w:rPr>
          <w:rFonts w:cstheme="minorHAnsi"/>
          <w:sz w:val="24"/>
          <w:szCs w:val="24"/>
        </w:rPr>
        <w:t xml:space="preserve">on a short-term basis to assist us in </w:t>
      </w:r>
      <w:r w:rsidR="001C6358">
        <w:rPr>
          <w:rFonts w:cstheme="minorHAnsi"/>
          <w:sz w:val="24"/>
          <w:szCs w:val="24"/>
        </w:rPr>
        <w:t>delivering our current community engagement project</w:t>
      </w:r>
      <w:r w:rsidR="00536729" w:rsidRPr="007564DF">
        <w:rPr>
          <w:rFonts w:cstheme="minorHAnsi"/>
          <w:sz w:val="24"/>
          <w:szCs w:val="24"/>
        </w:rPr>
        <w:t xml:space="preserve"> </w:t>
      </w:r>
      <w:r w:rsidR="001C6358">
        <w:rPr>
          <w:rFonts w:cstheme="minorHAnsi"/>
          <w:sz w:val="24"/>
          <w:szCs w:val="24"/>
        </w:rPr>
        <w:t xml:space="preserve">that has been </w:t>
      </w:r>
      <w:r w:rsidR="00536729" w:rsidRPr="007564DF">
        <w:rPr>
          <w:rFonts w:cstheme="minorHAnsi"/>
          <w:sz w:val="24"/>
          <w:szCs w:val="24"/>
        </w:rPr>
        <w:t>delayed due to the pandemic.</w:t>
      </w:r>
      <w:r w:rsidR="007564DF" w:rsidRPr="007564DF">
        <w:rPr>
          <w:rFonts w:cstheme="minorHAnsi"/>
          <w:sz w:val="24"/>
          <w:szCs w:val="24"/>
        </w:rPr>
        <w:t xml:space="preserve">  </w:t>
      </w:r>
      <w:r w:rsidR="009C4ACA" w:rsidRPr="007564DF">
        <w:rPr>
          <w:rFonts w:cstheme="minorHAnsi"/>
          <w:sz w:val="24"/>
          <w:szCs w:val="24"/>
          <w:lang w:val="en-US"/>
        </w:rPr>
        <w:t xml:space="preserve">You will have </w:t>
      </w:r>
      <w:r w:rsidR="000014E1" w:rsidRPr="007564DF">
        <w:rPr>
          <w:rFonts w:cstheme="minorHAnsi"/>
          <w:sz w:val="24"/>
          <w:szCs w:val="24"/>
          <w:lang w:val="en-US"/>
        </w:rPr>
        <w:t>proven</w:t>
      </w:r>
      <w:r w:rsidR="00883C4A" w:rsidRPr="007564DF">
        <w:rPr>
          <w:rFonts w:cstheme="minorHAnsi"/>
          <w:sz w:val="24"/>
          <w:szCs w:val="24"/>
          <w:lang w:val="en-US"/>
        </w:rPr>
        <w:t xml:space="preserve"> </w:t>
      </w:r>
      <w:r w:rsidR="003B0BFD">
        <w:rPr>
          <w:rFonts w:cstheme="minorHAnsi"/>
          <w:sz w:val="24"/>
          <w:szCs w:val="24"/>
          <w:lang w:val="en-US"/>
        </w:rPr>
        <w:t>people skills</w:t>
      </w:r>
      <w:r w:rsidR="00CF271A">
        <w:rPr>
          <w:rFonts w:cstheme="minorHAnsi"/>
          <w:sz w:val="24"/>
          <w:szCs w:val="24"/>
          <w:lang w:val="en-US"/>
        </w:rPr>
        <w:t xml:space="preserve">, be able to engage with the </w:t>
      </w:r>
      <w:proofErr w:type="gramStart"/>
      <w:r w:rsidR="00CF271A">
        <w:rPr>
          <w:rFonts w:cstheme="minorHAnsi"/>
          <w:sz w:val="24"/>
          <w:szCs w:val="24"/>
          <w:lang w:val="en-US"/>
        </w:rPr>
        <w:t xml:space="preserve">public </w:t>
      </w:r>
      <w:r w:rsidR="003B0BFD">
        <w:rPr>
          <w:rFonts w:cstheme="minorHAnsi"/>
          <w:sz w:val="24"/>
          <w:szCs w:val="24"/>
          <w:lang w:val="en-US"/>
        </w:rPr>
        <w:t xml:space="preserve"> and</w:t>
      </w:r>
      <w:proofErr w:type="gramEnd"/>
      <w:r w:rsidR="003B0BFD">
        <w:rPr>
          <w:rFonts w:cstheme="minorHAnsi"/>
          <w:sz w:val="24"/>
          <w:szCs w:val="24"/>
          <w:lang w:val="en-US"/>
        </w:rPr>
        <w:t xml:space="preserve"> </w:t>
      </w:r>
      <w:r w:rsidR="001C6358">
        <w:rPr>
          <w:rFonts w:cstheme="minorHAnsi"/>
          <w:sz w:val="24"/>
          <w:szCs w:val="24"/>
          <w:lang w:val="en-US"/>
        </w:rPr>
        <w:t xml:space="preserve">have the ability to </w:t>
      </w:r>
      <w:r w:rsidR="00CF271A">
        <w:rPr>
          <w:rFonts w:cstheme="minorHAnsi"/>
          <w:sz w:val="24"/>
          <w:szCs w:val="24"/>
          <w:lang w:val="en-US"/>
        </w:rPr>
        <w:t>co-ordinate the delivery and collection of surveys around the community</w:t>
      </w:r>
      <w:r w:rsidR="001C6358">
        <w:rPr>
          <w:rFonts w:cstheme="minorHAnsi"/>
          <w:sz w:val="24"/>
          <w:szCs w:val="24"/>
          <w:lang w:val="en-US"/>
        </w:rPr>
        <w:t xml:space="preserve">. </w:t>
      </w:r>
      <w:r w:rsidR="001C6358" w:rsidRPr="007564DF">
        <w:rPr>
          <w:rFonts w:cstheme="minorHAnsi"/>
          <w:sz w:val="24"/>
          <w:szCs w:val="24"/>
          <w:lang w:val="en-US"/>
        </w:rPr>
        <w:t>A</w:t>
      </w:r>
      <w:r w:rsidR="00883C4A" w:rsidRPr="007564DF">
        <w:rPr>
          <w:rFonts w:cstheme="minorHAnsi"/>
          <w:sz w:val="24"/>
          <w:szCs w:val="24"/>
          <w:lang w:val="en-US"/>
        </w:rPr>
        <w:t xml:space="preserve"> sound understanding of community</w:t>
      </w:r>
      <w:r w:rsidR="00536729" w:rsidRPr="007564DF">
        <w:rPr>
          <w:rFonts w:cstheme="minorHAnsi"/>
          <w:sz w:val="24"/>
          <w:szCs w:val="24"/>
          <w:lang w:val="en-US"/>
        </w:rPr>
        <w:t xml:space="preserve"> </w:t>
      </w:r>
      <w:r w:rsidR="007564DF" w:rsidRPr="007564DF">
        <w:rPr>
          <w:rFonts w:cstheme="minorHAnsi"/>
          <w:sz w:val="24"/>
          <w:szCs w:val="24"/>
          <w:lang w:val="en-US"/>
        </w:rPr>
        <w:t xml:space="preserve">and charitable </w:t>
      </w:r>
      <w:r w:rsidR="000014E1" w:rsidRPr="007564DF">
        <w:rPr>
          <w:rFonts w:cstheme="minorHAnsi"/>
          <w:sz w:val="24"/>
          <w:szCs w:val="24"/>
          <w:lang w:val="en-US"/>
        </w:rPr>
        <w:t>organization</w:t>
      </w:r>
      <w:r w:rsidR="00536729" w:rsidRPr="007564DF">
        <w:rPr>
          <w:rFonts w:cstheme="minorHAnsi"/>
          <w:sz w:val="24"/>
          <w:szCs w:val="24"/>
          <w:lang w:val="en-US"/>
        </w:rPr>
        <w:t>s</w:t>
      </w:r>
      <w:r w:rsidR="001C6358">
        <w:rPr>
          <w:rFonts w:cstheme="minorHAnsi"/>
          <w:sz w:val="24"/>
          <w:szCs w:val="24"/>
          <w:lang w:val="en-US"/>
        </w:rPr>
        <w:t xml:space="preserve"> is desirable</w:t>
      </w:r>
      <w:r w:rsidR="00883C4A" w:rsidRPr="007564DF">
        <w:rPr>
          <w:rFonts w:cstheme="minorHAnsi"/>
          <w:sz w:val="24"/>
          <w:szCs w:val="24"/>
          <w:lang w:val="en-US"/>
        </w:rPr>
        <w:t xml:space="preserve">.  </w:t>
      </w:r>
      <w:r w:rsidR="007564DF" w:rsidRPr="007564DF">
        <w:rPr>
          <w:rFonts w:cstheme="minorHAnsi"/>
          <w:sz w:val="24"/>
          <w:szCs w:val="24"/>
          <w:lang w:val="en-US"/>
        </w:rPr>
        <w:t xml:space="preserve">Working alongside our two </w:t>
      </w:r>
      <w:r w:rsidR="001C6358">
        <w:rPr>
          <w:rFonts w:cstheme="minorHAnsi"/>
          <w:sz w:val="24"/>
          <w:szCs w:val="24"/>
          <w:lang w:val="en-US"/>
        </w:rPr>
        <w:t xml:space="preserve">current </w:t>
      </w:r>
      <w:r w:rsidR="007564DF" w:rsidRPr="007564DF">
        <w:rPr>
          <w:rFonts w:cstheme="minorHAnsi"/>
          <w:sz w:val="24"/>
          <w:szCs w:val="24"/>
          <w:lang w:val="en-US"/>
        </w:rPr>
        <w:t>Project Officers and reporting to our Board of Trustees, y</w:t>
      </w:r>
      <w:r w:rsidR="000014E1" w:rsidRPr="007564DF">
        <w:rPr>
          <w:rFonts w:cstheme="minorHAnsi"/>
          <w:sz w:val="24"/>
          <w:szCs w:val="24"/>
          <w:lang w:val="en-US"/>
        </w:rPr>
        <w:t xml:space="preserve">ou </w:t>
      </w:r>
      <w:r w:rsidR="007564DF" w:rsidRPr="007564DF">
        <w:rPr>
          <w:rStyle w:val="apple-style-span"/>
          <w:rFonts w:cstheme="minorHAnsi"/>
          <w:sz w:val="24"/>
          <w:szCs w:val="24"/>
        </w:rPr>
        <w:t xml:space="preserve">will be required to </w:t>
      </w:r>
      <w:r w:rsidR="001C6358">
        <w:rPr>
          <w:rStyle w:val="apple-style-span"/>
          <w:rFonts w:cstheme="minorHAnsi"/>
          <w:sz w:val="24"/>
          <w:szCs w:val="24"/>
        </w:rPr>
        <w:t xml:space="preserve">increase awareness of our community engagement survey work by working with the local community.  </w:t>
      </w:r>
      <w:r w:rsidR="007564DF" w:rsidRPr="007564DF">
        <w:rPr>
          <w:rStyle w:val="apple-style-span"/>
          <w:rFonts w:cstheme="minorHAnsi"/>
          <w:sz w:val="24"/>
          <w:szCs w:val="24"/>
        </w:rPr>
        <w:t xml:space="preserve">You </w:t>
      </w:r>
      <w:r w:rsidR="000014E1" w:rsidRPr="007564DF">
        <w:rPr>
          <w:rFonts w:cstheme="minorHAnsi"/>
          <w:sz w:val="24"/>
          <w:szCs w:val="24"/>
          <w:lang w:val="en-US"/>
        </w:rPr>
        <w:t xml:space="preserve">will be organized, efficient, and resourceful and </w:t>
      </w:r>
      <w:r w:rsidR="00675422" w:rsidRPr="007564DF">
        <w:rPr>
          <w:rFonts w:cstheme="minorHAnsi"/>
          <w:sz w:val="24"/>
          <w:szCs w:val="24"/>
          <w:lang w:val="en-US"/>
        </w:rPr>
        <w:t>have the ability</w:t>
      </w:r>
      <w:r w:rsidR="009C4ACA" w:rsidRPr="007564DF">
        <w:rPr>
          <w:rFonts w:cstheme="minorHAnsi"/>
          <w:sz w:val="24"/>
          <w:szCs w:val="24"/>
          <w:lang w:val="en-US"/>
        </w:rPr>
        <w:t xml:space="preserve"> to develop productive working relationships</w:t>
      </w:r>
      <w:r w:rsidR="000014E1" w:rsidRPr="007564DF">
        <w:rPr>
          <w:rFonts w:cstheme="minorHAnsi"/>
          <w:sz w:val="24"/>
          <w:szCs w:val="24"/>
          <w:lang w:val="en-US"/>
        </w:rPr>
        <w:t xml:space="preserve">.  </w:t>
      </w:r>
    </w:p>
    <w:p w14:paraId="7C144D27" w14:textId="77777777" w:rsidR="00EF35FE" w:rsidRPr="008A2D6C" w:rsidRDefault="00262FB7" w:rsidP="00262FB7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>
        <w:rPr>
          <w:rFonts w:cstheme="minorHAnsi"/>
          <w:b/>
          <w:color w:val="215868" w:themeColor="accent5" w:themeShade="80"/>
          <w:sz w:val="32"/>
          <w:szCs w:val="32"/>
        </w:rPr>
        <w:t>J</w:t>
      </w:r>
      <w:r w:rsidR="00EF35FE" w:rsidRPr="008A2D6C">
        <w:rPr>
          <w:rFonts w:cstheme="minorHAnsi"/>
          <w:b/>
          <w:color w:val="215868" w:themeColor="accent5" w:themeShade="80"/>
          <w:sz w:val="32"/>
          <w:szCs w:val="32"/>
        </w:rPr>
        <w:t>OB SPECIFICATION</w:t>
      </w:r>
    </w:p>
    <w:p w14:paraId="6851FE22" w14:textId="6609CE2F" w:rsidR="001C6358" w:rsidRDefault="001C6358" w:rsidP="00C15FB9">
      <w:p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You will be required to work from home, within the village</w:t>
      </w:r>
      <w:r w:rsidR="003B0BFD">
        <w:rPr>
          <w:rFonts w:eastAsia="Times New Roman" w:cstheme="minorHAnsi"/>
          <w:color w:val="000000"/>
          <w:sz w:val="24"/>
          <w:szCs w:val="24"/>
          <w:lang w:eastAsia="en-GB"/>
        </w:rPr>
        <w:t>, and around the parish of Glencairn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.  The requirements of the post are:</w:t>
      </w:r>
    </w:p>
    <w:p w14:paraId="5CCAECDC" w14:textId="77777777" w:rsidR="00CF271A" w:rsidRPr="00F452EB" w:rsidRDefault="00CF271A" w:rsidP="00CF271A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Pr="000B356E">
        <w:rPr>
          <w:rFonts w:eastAsia="Times New Roman" w:cstheme="minorHAnsi"/>
          <w:color w:val="000000"/>
          <w:sz w:val="24"/>
          <w:szCs w:val="24"/>
          <w:lang w:eastAsia="en-GB"/>
        </w:rPr>
        <w:t>proactively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e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ngag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with the community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collect feedback</w:t>
      </w:r>
    </w:p>
    <w:p w14:paraId="076163A5" w14:textId="1C2445B9" w:rsidR="00CF271A" w:rsidRDefault="00CF271A" w:rsidP="00CF271A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co-ordinate delivery and collection of paper surveys to households within Glencairn</w:t>
      </w:r>
    </w:p>
    <w:p w14:paraId="403F26F6" w14:textId="65FED287" w:rsidR="007564DF" w:rsidRPr="00CF271A" w:rsidRDefault="007564DF" w:rsidP="00CF271A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F271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1C6358" w:rsidRPr="00CF271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increase awareness of </w:t>
      </w:r>
      <w:r w:rsidR="000B356E" w:rsidRPr="00CF271A">
        <w:rPr>
          <w:rFonts w:eastAsia="Times New Roman" w:cstheme="minorHAnsi"/>
          <w:color w:val="000000"/>
          <w:sz w:val="24"/>
          <w:szCs w:val="24"/>
          <w:lang w:eastAsia="en-GB"/>
        </w:rPr>
        <w:t>t</w:t>
      </w:r>
      <w:r w:rsidR="001C6358" w:rsidRPr="00CF271A">
        <w:rPr>
          <w:rFonts w:eastAsia="Times New Roman" w:cstheme="minorHAnsi"/>
          <w:color w:val="000000"/>
          <w:sz w:val="24"/>
          <w:szCs w:val="24"/>
          <w:lang w:eastAsia="en-GB"/>
        </w:rPr>
        <w:t>he community engagement survey work</w:t>
      </w:r>
    </w:p>
    <w:p w14:paraId="741C1AF2" w14:textId="235A8784" w:rsidR="001C6358" w:rsidRDefault="001C6358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maintain </w:t>
      </w:r>
      <w:r w:rsidR="00CF271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increase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</w:t>
      </w:r>
      <w:r w:rsidR="00CF271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online /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social media presence of the engagement work and campaign</w:t>
      </w:r>
    </w:p>
    <w:p w14:paraId="1C82D240" w14:textId="251B56CC" w:rsidR="00CF271A" w:rsidRPr="00CF271A" w:rsidRDefault="00CF271A" w:rsidP="00CF271A">
      <w:pPr>
        <w:pStyle w:val="ListParagraph"/>
        <w:numPr>
          <w:ilvl w:val="0"/>
          <w:numId w:val="4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p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rovide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updates for use on the MI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website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social media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pages and press releases</w:t>
      </w:r>
    </w:p>
    <w:p w14:paraId="075A67C8" w14:textId="05B3195D" w:rsidR="007564DF" w:rsidRDefault="00C15FB9" w:rsidP="007564DF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k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eep </w:t>
      </w:r>
      <w:r w:rsidR="001C635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any necessary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written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/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financial records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</w:p>
    <w:p w14:paraId="35BEFD55" w14:textId="1202862F" w:rsidR="00F30653" w:rsidRDefault="00EF35FE" w:rsidP="00C15FB9">
      <w:pPr>
        <w:shd w:val="clear" w:color="auto" w:fill="FFFFFF"/>
        <w:spacing w:after="240"/>
        <w:jc w:val="both"/>
        <w:rPr>
          <w:rStyle w:val="apple-style-span"/>
          <w:rFonts w:cstheme="minorHAnsi"/>
          <w:b/>
          <w:bCs/>
          <w:sz w:val="24"/>
          <w:szCs w:val="24"/>
        </w:rPr>
      </w:pP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This is a fixed term post to 31st of 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>June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20</w:t>
      </w:r>
      <w:r w:rsidR="0058214A" w:rsidRPr="007564DF">
        <w:rPr>
          <w:rFonts w:eastAsia="Times New Roman" w:cstheme="minorHAnsi"/>
          <w:color w:val="000000"/>
          <w:sz w:val="24"/>
          <w:szCs w:val="24"/>
          <w:lang w:eastAsia="en-GB"/>
        </w:rPr>
        <w:t>2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>1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F30653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will be 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>require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>d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work flexible hours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(including evenings / weekends)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meet the demands of the post.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The post will be based </w:t>
      </w:r>
      <w:r w:rsidR="00C15FB9">
        <w:rPr>
          <w:rStyle w:val="apple-style-span"/>
          <w:rFonts w:cstheme="minorHAnsi"/>
          <w:sz w:val="24"/>
          <w:szCs w:val="24"/>
        </w:rPr>
        <w:t>at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 home, </w:t>
      </w:r>
      <w:r w:rsidR="001C6358">
        <w:rPr>
          <w:rStyle w:val="apple-style-span"/>
          <w:rFonts w:cstheme="minorHAnsi"/>
          <w:sz w:val="24"/>
          <w:szCs w:val="24"/>
        </w:rPr>
        <w:t>and around Glencairn, own transport may be necessary</w:t>
      </w:r>
      <w:r w:rsidR="0072491C" w:rsidRPr="0072491C">
        <w:rPr>
          <w:rStyle w:val="apple-style-span"/>
          <w:rFonts w:cstheme="minorHAnsi"/>
          <w:b/>
          <w:bCs/>
          <w:sz w:val="24"/>
          <w:szCs w:val="24"/>
        </w:rPr>
        <w:t xml:space="preserve">  </w:t>
      </w:r>
    </w:p>
    <w:p w14:paraId="05E27086" w14:textId="77777777" w:rsidR="00325CE5" w:rsidRPr="00C15FB9" w:rsidRDefault="00325CE5" w:rsidP="00C15FB9">
      <w:pPr>
        <w:shd w:val="clear" w:color="auto" w:fill="FFFFFF"/>
        <w:spacing w:after="240"/>
        <w:jc w:val="both"/>
        <w:rPr>
          <w:rFonts w:cstheme="minorHAnsi"/>
          <w:sz w:val="24"/>
          <w:szCs w:val="24"/>
        </w:rPr>
      </w:pPr>
    </w:p>
    <w:p w14:paraId="2F7D4935" w14:textId="77777777" w:rsidR="009C4ACA" w:rsidRPr="00262FB7" w:rsidRDefault="009C4ACA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262FB7">
        <w:rPr>
          <w:rFonts w:cstheme="minorHAnsi"/>
          <w:b/>
          <w:color w:val="215868" w:themeColor="accent5" w:themeShade="80"/>
          <w:sz w:val="32"/>
          <w:szCs w:val="32"/>
        </w:rPr>
        <w:lastRenderedPageBreak/>
        <w:t>PERSON SPECIFICATION</w:t>
      </w:r>
    </w:p>
    <w:tbl>
      <w:tblPr>
        <w:tblStyle w:val="TableGrid"/>
        <w:tblW w:w="864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099"/>
        <w:gridCol w:w="3320"/>
      </w:tblGrid>
      <w:tr w:rsidR="009C4ACA" w:rsidRPr="00675422" w14:paraId="508BBB00" w14:textId="77777777" w:rsidTr="00262FB7">
        <w:tc>
          <w:tcPr>
            <w:tcW w:w="2221" w:type="dxa"/>
          </w:tcPr>
          <w:p w14:paraId="746E3DF5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099" w:type="dxa"/>
          </w:tcPr>
          <w:p w14:paraId="444BD9B0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320" w:type="dxa"/>
          </w:tcPr>
          <w:p w14:paraId="2CEB0E2E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F7223A" w:rsidRPr="00675422" w14:paraId="60E2AFFB" w14:textId="77777777" w:rsidTr="00262FB7">
        <w:tc>
          <w:tcPr>
            <w:tcW w:w="2221" w:type="dxa"/>
          </w:tcPr>
          <w:p w14:paraId="1B91C2FF" w14:textId="77777777" w:rsidR="00F7223A" w:rsidRPr="00675422" w:rsidRDefault="00F7223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099" w:type="dxa"/>
          </w:tcPr>
          <w:p w14:paraId="41F27BDD" w14:textId="4CA671F3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Degree/vocational qualification in </w:t>
            </w:r>
            <w:r w:rsidR="0058214A">
              <w:rPr>
                <w:rFonts w:cstheme="minorHAnsi"/>
                <w:sz w:val="24"/>
                <w:szCs w:val="24"/>
              </w:rPr>
              <w:t xml:space="preserve">community </w:t>
            </w:r>
            <w:r w:rsidRPr="00675422">
              <w:rPr>
                <w:rFonts w:cstheme="minorHAnsi"/>
                <w:sz w:val="24"/>
                <w:szCs w:val="24"/>
              </w:rPr>
              <w:t xml:space="preserve">development </w:t>
            </w:r>
            <w:r w:rsidR="0058214A">
              <w:rPr>
                <w:rFonts w:cstheme="minorHAnsi"/>
                <w:sz w:val="24"/>
                <w:szCs w:val="24"/>
              </w:rPr>
              <w:t>and/</w:t>
            </w:r>
            <w:r w:rsidRPr="00675422">
              <w:rPr>
                <w:rFonts w:cstheme="minorHAnsi"/>
                <w:sz w:val="24"/>
                <w:szCs w:val="24"/>
              </w:rPr>
              <w:t>or project management</w:t>
            </w:r>
          </w:p>
        </w:tc>
        <w:tc>
          <w:tcPr>
            <w:tcW w:w="3320" w:type="dxa"/>
          </w:tcPr>
          <w:p w14:paraId="0E86B537" w14:textId="77777777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A good standard of formal education to Highers level</w:t>
            </w:r>
          </w:p>
        </w:tc>
      </w:tr>
      <w:tr w:rsidR="009C4ACA" w:rsidRPr="00675422" w14:paraId="3ED04040" w14:textId="77777777" w:rsidTr="00262FB7">
        <w:trPr>
          <w:trHeight w:val="3363"/>
        </w:trPr>
        <w:tc>
          <w:tcPr>
            <w:tcW w:w="2221" w:type="dxa"/>
          </w:tcPr>
          <w:p w14:paraId="73862871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 w:rsidR="0067542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099" w:type="dxa"/>
          </w:tcPr>
          <w:p w14:paraId="7B9EC931" w14:textId="6EABE20A" w:rsidR="009C4ACA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Previous experience in charity fundraising </w:t>
            </w:r>
          </w:p>
          <w:p w14:paraId="530B7E69" w14:textId="6DC4A851" w:rsidR="003B0BFD" w:rsidRDefault="003B0BFD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Previous experience in community survey and engagement work</w:t>
            </w:r>
          </w:p>
          <w:p w14:paraId="0DA8D528" w14:textId="399EE18A" w:rsidR="003B0BFD" w:rsidRDefault="003B0BFD" w:rsidP="003B0BF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Previous experience of </w:t>
            </w:r>
            <w:r>
              <w:rPr>
                <w:rFonts w:cstheme="minorHAnsi"/>
                <w:sz w:val="24"/>
                <w:szCs w:val="24"/>
              </w:rPr>
              <w:t>working in a public facing role</w:t>
            </w:r>
          </w:p>
          <w:p w14:paraId="1599501E" w14:textId="14EE1BAF" w:rsidR="00675422" w:rsidRPr="00675422" w:rsidRDefault="00675422" w:rsidP="003B0BFD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21060513" w14:textId="5AF2E34E" w:rsidR="003B0BFD" w:rsidRDefault="003B0BFD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Previous experience of working with others</w:t>
            </w:r>
          </w:p>
          <w:p w14:paraId="35A3575B" w14:textId="4693EE8B" w:rsidR="00EF35FE" w:rsidRPr="00330A81" w:rsidRDefault="003B0BFD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working with groups</w:t>
            </w:r>
          </w:p>
          <w:p w14:paraId="583545E9" w14:textId="1BCF1F80" w:rsidR="00F02009" w:rsidRPr="00330A81" w:rsidRDefault="003B0BFD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Some </w:t>
            </w:r>
            <w:r w:rsidR="00F02009" w:rsidRPr="00330A81">
              <w:rPr>
                <w:rFonts w:cstheme="minorHAnsi"/>
                <w:sz w:val="24"/>
                <w:szCs w:val="24"/>
              </w:rPr>
              <w:t xml:space="preserve">experience of </w:t>
            </w:r>
            <w:r>
              <w:rPr>
                <w:rFonts w:cstheme="minorHAnsi"/>
                <w:sz w:val="24"/>
                <w:szCs w:val="24"/>
              </w:rPr>
              <w:t>social media and online platforms</w:t>
            </w:r>
            <w:r w:rsidR="00F02009" w:rsidRPr="00330A81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DA85BA2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Knowledge of Health &amp; Safety at Work, Equality &amp; Diversity policy and practices</w:t>
            </w:r>
          </w:p>
        </w:tc>
      </w:tr>
      <w:tr w:rsidR="009C4ACA" w:rsidRPr="00675422" w14:paraId="08748D16" w14:textId="77777777" w:rsidTr="00262FB7">
        <w:tc>
          <w:tcPr>
            <w:tcW w:w="2221" w:type="dxa"/>
          </w:tcPr>
          <w:p w14:paraId="563DAE64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099" w:type="dxa"/>
          </w:tcPr>
          <w:p w14:paraId="1904BDB8" w14:textId="79AB3F0D" w:rsidR="00E5333F" w:rsidRDefault="003B0BFD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 of survey work and data collection</w:t>
            </w:r>
          </w:p>
          <w:p w14:paraId="4993F19E" w14:textId="1371B2F7" w:rsidR="00F02009" w:rsidRPr="00330A81" w:rsidRDefault="003B0BFD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</w:t>
            </w:r>
            <w:r w:rsidR="00F02009" w:rsidRPr="00330A81">
              <w:rPr>
                <w:rFonts w:cstheme="minorHAnsi"/>
                <w:sz w:val="24"/>
                <w:szCs w:val="24"/>
              </w:rPr>
              <w:t>ritten and presentational skills</w:t>
            </w:r>
          </w:p>
          <w:p w14:paraId="42B3DA31" w14:textId="212B0E51" w:rsidR="0058214A" w:rsidRPr="00330A81" w:rsidRDefault="0058214A" w:rsidP="00E5333F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7267BFB6" w14:textId="442A18D3" w:rsidR="000B356E" w:rsidRPr="000B356E" w:rsidRDefault="000B356E" w:rsidP="000B356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  <w:r w:rsidRPr="003B0BFD">
              <w:rPr>
                <w:rFonts w:cstheme="minorHAnsi"/>
                <w:sz w:val="24"/>
                <w:szCs w:val="24"/>
              </w:rPr>
              <w:t>bility to communicate in a range of settings with different people</w:t>
            </w:r>
          </w:p>
          <w:p w14:paraId="72EDC430" w14:textId="4CBDCCB6" w:rsidR="00E5333F" w:rsidRDefault="00EF35FE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interpersonal</w:t>
            </w:r>
            <w:r w:rsidR="0058214A" w:rsidRPr="00330A81">
              <w:rPr>
                <w:rFonts w:cstheme="minorHAnsi"/>
                <w:sz w:val="24"/>
                <w:szCs w:val="24"/>
              </w:rPr>
              <w:t xml:space="preserve"> and teamworking</w:t>
            </w:r>
            <w:r w:rsidRPr="00330A81">
              <w:rPr>
                <w:rFonts w:cstheme="minorHAnsi"/>
                <w:sz w:val="24"/>
                <w:szCs w:val="24"/>
              </w:rPr>
              <w:t xml:space="preserve"> skills with the ability to motivate others</w:t>
            </w:r>
          </w:p>
          <w:p w14:paraId="3DDFA19D" w14:textId="70CDFE75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Problem solving skills</w:t>
            </w:r>
          </w:p>
          <w:p w14:paraId="1A6606A1" w14:textId="29A7B801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eastAsia="Times New Roman" w:cstheme="minorHAnsi"/>
                <w:sz w:val="24"/>
                <w:szCs w:val="24"/>
                <w:lang w:eastAsia="en-GB"/>
              </w:rPr>
              <w:t>Strong self-discipline to work on own initiative</w:t>
            </w:r>
          </w:p>
          <w:p w14:paraId="224ACE9D" w14:textId="5948801A" w:rsidR="00E5333F" w:rsidRPr="00330A81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Attention to detail</w:t>
            </w:r>
          </w:p>
          <w:p w14:paraId="3EF6BAB8" w14:textId="7C591607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Good </w:t>
            </w:r>
            <w:r w:rsidRPr="00F30653">
              <w:rPr>
                <w:rFonts w:cstheme="minorHAnsi"/>
                <w:sz w:val="24"/>
                <w:szCs w:val="24"/>
              </w:rPr>
              <w:t>computer skills</w:t>
            </w:r>
          </w:p>
          <w:p w14:paraId="112D0DBC" w14:textId="21772233" w:rsidR="003B0BFD" w:rsidRPr="000B356E" w:rsidRDefault="00E5333F" w:rsidP="000B356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Good</w:t>
            </w:r>
            <w:r w:rsidR="009C4ACA" w:rsidRPr="00E5333F">
              <w:rPr>
                <w:rFonts w:cstheme="minorHAnsi"/>
                <w:sz w:val="24"/>
                <w:szCs w:val="24"/>
              </w:rPr>
              <w:t xml:space="preserve"> record keeping</w:t>
            </w:r>
          </w:p>
        </w:tc>
      </w:tr>
      <w:tr w:rsidR="009C4ACA" w:rsidRPr="00675422" w14:paraId="72BC54A7" w14:textId="77777777" w:rsidTr="00262FB7">
        <w:tc>
          <w:tcPr>
            <w:tcW w:w="2221" w:type="dxa"/>
          </w:tcPr>
          <w:p w14:paraId="7A5549C6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34FC2764" w14:textId="74878B5E" w:rsidR="009C4ACA" w:rsidRPr="00675422" w:rsidRDefault="009C4ACA" w:rsidP="00C22B1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Have </w:t>
            </w:r>
            <w:r w:rsidR="0058214A">
              <w:rPr>
                <w:rFonts w:cstheme="minorHAnsi"/>
                <w:sz w:val="24"/>
                <w:szCs w:val="24"/>
              </w:rPr>
              <w:t xml:space="preserve">access to </w:t>
            </w:r>
            <w:r w:rsidRPr="00675422">
              <w:rPr>
                <w:rFonts w:cstheme="minorHAnsi"/>
                <w:sz w:val="24"/>
                <w:szCs w:val="24"/>
              </w:rPr>
              <w:t>own transport</w:t>
            </w:r>
          </w:p>
        </w:tc>
        <w:tc>
          <w:tcPr>
            <w:tcW w:w="3320" w:type="dxa"/>
          </w:tcPr>
          <w:p w14:paraId="488007E9" w14:textId="77777777" w:rsidR="009C4ACA" w:rsidRPr="00675422" w:rsidRDefault="009C4ACA" w:rsidP="00262FB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4B6DC8">
      <w:headerReference w:type="default" r:id="rId8"/>
      <w:footerReference w:type="default" r:id="rId9"/>
      <w:pgSz w:w="11906" w:h="16838"/>
      <w:pgMar w:top="1440" w:right="1080" w:bottom="1440" w:left="1080" w:header="708" w:footer="2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7E399" w14:textId="77777777" w:rsidR="00B373AE" w:rsidRDefault="00B373AE" w:rsidP="001E549F">
      <w:pPr>
        <w:spacing w:after="0" w:line="240" w:lineRule="auto"/>
      </w:pPr>
      <w:r>
        <w:separator/>
      </w:r>
    </w:p>
  </w:endnote>
  <w:endnote w:type="continuationSeparator" w:id="0">
    <w:p w14:paraId="21867EA2" w14:textId="77777777" w:rsidR="00B373AE" w:rsidRDefault="00B373AE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3A161" w14:textId="1444FDD7" w:rsidR="003B0BFD" w:rsidRPr="004B6DC8" w:rsidRDefault="003B0BFD" w:rsidP="004B6DC8">
    <w:pPr>
      <w:spacing w:after="0"/>
      <w:rPr>
        <w:rFonts w:eastAsiaTheme="minorHAnsi"/>
        <w:sz w:val="18"/>
        <w:szCs w:val="18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416C9E4" wp14:editId="19BA477D">
              <wp:simplePos x="0" y="0"/>
              <wp:positionH relativeFrom="column">
                <wp:posOffset>-245853</wp:posOffset>
              </wp:positionH>
              <wp:positionV relativeFrom="paragraph">
                <wp:posOffset>1262763</wp:posOffset>
              </wp:positionV>
              <wp:extent cx="6553200" cy="5747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574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8311BA" w14:textId="77777777" w:rsidR="003B0BFD" w:rsidRPr="00256FE0" w:rsidRDefault="003B0BFD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14:paraId="764BD2A0" w14:textId="77777777" w:rsidR="003B0BFD" w:rsidRPr="00256FE0" w:rsidRDefault="003B0BFD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16C9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.35pt;margin-top:99.45pt;width:516pt;height:4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" stroked="f">
              <v:textbox>
                <w:txbxContent>
                  <w:p w14:paraId="238311BA" w14:textId="77777777" w:rsidR="003B0BFD" w:rsidRPr="00256FE0" w:rsidRDefault="003B0BFD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14:paraId="764BD2A0" w14:textId="77777777" w:rsidR="003B0BFD" w:rsidRPr="00256FE0" w:rsidRDefault="003B0BFD" w:rsidP="009F7C72"/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25063B3" wp14:editId="100D6DF3">
              <wp:simplePos x="0" y="0"/>
              <wp:positionH relativeFrom="column">
                <wp:posOffset>125083</wp:posOffset>
              </wp:positionH>
              <wp:positionV relativeFrom="paragraph">
                <wp:posOffset>374243</wp:posOffset>
              </wp:positionV>
              <wp:extent cx="1682151" cy="836175"/>
              <wp:effectExtent l="0" t="0" r="0" b="254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151" cy="836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83B9497" w14:textId="77777777" w:rsidR="003B0BFD" w:rsidRPr="004B6DC8" w:rsidRDefault="003B0BFD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:</w:t>
                          </w:r>
                        </w:p>
                        <w:p w14:paraId="10C03A80" w14:textId="6295A37C" w:rsidR="003B0BFD" w:rsidRDefault="003B0BFD" w:rsidP="004B6DC8">
                          <w:pPr>
                            <w:spacing w:after="12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Glencairn Community Council Windfarm Fund</w:t>
                          </w:r>
                        </w:p>
                        <w:p w14:paraId="21ADA8A9" w14:textId="02FA8024" w:rsidR="003B0BFD" w:rsidRPr="004B6DC8" w:rsidRDefault="003B0BFD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Theme="minorHAnsi"/>
                              <w:sz w:val="18"/>
                              <w:szCs w:val="18"/>
                            </w:rPr>
                            <w:t>Investing in Communities Fund</w:t>
                          </w:r>
                        </w:p>
                        <w:p w14:paraId="0EFA59EE" w14:textId="77777777" w:rsidR="003B0BFD" w:rsidRDefault="003B0BF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5063B3" id="Text Box 3" o:spid="_x0000_s1027" type="#_x0000_t202" style="position:absolute;margin-left:9.85pt;margin-top:29.45pt;width:132.45pt;height:65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" fillcolor="white [3201]" stroked="f" strokeweight=".5pt">
              <v:textbox>
                <w:txbxContent>
                  <w:p w14:paraId="283B9497" w14:textId="77777777" w:rsidR="003B0BFD" w:rsidRPr="004B6DC8" w:rsidRDefault="003B0BFD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  <w:u w:val="single"/>
                      </w:rPr>
                      <w:t>Supported by</w:t>
                    </w: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:</w:t>
                    </w:r>
                  </w:p>
                  <w:p w14:paraId="10C03A80" w14:textId="6295A37C" w:rsidR="003B0BFD" w:rsidRDefault="003B0BFD" w:rsidP="004B6DC8">
                    <w:pPr>
                      <w:spacing w:after="12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Glencairn Community Council Windfarm Fund</w:t>
                    </w:r>
                  </w:p>
                  <w:p w14:paraId="21ADA8A9" w14:textId="02FA8024" w:rsidR="003B0BFD" w:rsidRPr="004B6DC8" w:rsidRDefault="003B0BFD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>
                      <w:rPr>
                        <w:rFonts w:eastAsiaTheme="minorHAnsi"/>
                        <w:sz w:val="18"/>
                        <w:szCs w:val="18"/>
                      </w:rPr>
                      <w:t>Investing in Communities Fund</w:t>
                    </w:r>
                  </w:p>
                  <w:p w14:paraId="0EFA59EE" w14:textId="77777777" w:rsidR="003B0BFD" w:rsidRDefault="003B0BFD"/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1352FA3D" wp14:editId="22173E7A">
          <wp:simplePos x="0" y="0"/>
          <wp:positionH relativeFrom="column">
            <wp:posOffset>1859651</wp:posOffset>
          </wp:positionH>
          <wp:positionV relativeFrom="paragraph">
            <wp:posOffset>358236</wp:posOffset>
          </wp:positionV>
          <wp:extent cx="914400" cy="914400"/>
          <wp:effectExtent l="19050" t="0" r="0" b="0"/>
          <wp:wrapNone/>
          <wp:docPr id="4" name="Picture 2" descr="dualSGstacked_Col_pri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alSGstacked_Col_print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5DA07A3" wp14:editId="1D3DBF08">
              <wp:simplePos x="0" y="0"/>
              <wp:positionH relativeFrom="column">
                <wp:posOffset>2833370</wp:posOffset>
              </wp:positionH>
              <wp:positionV relativeFrom="paragraph">
                <wp:posOffset>451581</wp:posOffset>
              </wp:positionV>
              <wp:extent cx="2406770" cy="785003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6770" cy="78500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1F04C38" w14:textId="348A77C8" w:rsidR="003B0BFD" w:rsidRDefault="003B0BFD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F21F79E" wp14:editId="15253893">
                                <wp:extent cx="2113472" cy="659130"/>
                                <wp:effectExtent l="0" t="0" r="1270" b="762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DTAS logo.gif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7858" cy="6760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DA07A3" id="Text Box 8" o:spid="_x0000_s1028" type="#_x0000_t202" style="position:absolute;margin-left:223.1pt;margin-top:35.55pt;width:189.5pt;height:61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" fillcolor="white [3201]" stroked="f" strokeweight=".5pt">
              <v:textbox>
                <w:txbxContent>
                  <w:p w14:paraId="41F04C38" w14:textId="348A77C8" w:rsidR="003B0BFD" w:rsidRDefault="003B0BFD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3F21F79E" wp14:editId="15253893">
                          <wp:extent cx="2113472" cy="659130"/>
                          <wp:effectExtent l="0" t="0" r="1270" b="762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DTAS logo.gif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7858" cy="6760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8BBC51D" wp14:editId="3325B4A0">
              <wp:simplePos x="0" y="0"/>
              <wp:positionH relativeFrom="column">
                <wp:posOffset>5326811</wp:posOffset>
              </wp:positionH>
              <wp:positionV relativeFrom="paragraph">
                <wp:posOffset>253473</wp:posOffset>
              </wp:positionV>
              <wp:extent cx="1026544" cy="957532"/>
              <wp:effectExtent l="0" t="0" r="254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6544" cy="95753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16294B" w14:textId="5CBB3B98" w:rsidR="003B0BFD" w:rsidRDefault="003B0BFD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15EA129C" wp14:editId="4FD89CB9">
                                <wp:extent cx="845185" cy="845185"/>
                                <wp:effectExtent l="0" t="0" r="0" b="0"/>
                                <wp:docPr id="10" name="Picture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185" cy="845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BBC51D" id="Text Box 9" o:spid="_x0000_s1029" type="#_x0000_t202" style="position:absolute;margin-left:419.45pt;margin-top:19.95pt;width:80.85pt;height:7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" fillcolor="white [3201]" stroked="f" strokeweight=".5pt">
              <v:textbox>
                <w:txbxContent>
                  <w:p w14:paraId="1216294B" w14:textId="5CBB3B98" w:rsidR="003B0BFD" w:rsidRDefault="003B0BFD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15EA129C" wp14:editId="4FD89CB9">
                          <wp:extent cx="845185" cy="845185"/>
                          <wp:effectExtent l="0" t="0" r="0" b="0"/>
                          <wp:docPr id="10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5185" cy="8451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444C5" w14:textId="77777777" w:rsidR="00B373AE" w:rsidRDefault="00B373AE" w:rsidP="001E549F">
      <w:pPr>
        <w:spacing w:after="0" w:line="240" w:lineRule="auto"/>
      </w:pPr>
      <w:r>
        <w:separator/>
      </w:r>
    </w:p>
  </w:footnote>
  <w:footnote w:type="continuationSeparator" w:id="0">
    <w:p w14:paraId="66C372AA" w14:textId="77777777" w:rsidR="00B373AE" w:rsidRDefault="00B373AE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6F723D50" w:rsidR="003B0BFD" w:rsidRDefault="003B0BFD">
    <w:pPr>
      <w:pStyle w:val="Header"/>
    </w:pPr>
    <w:r w:rsidRPr="001E549F"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43F4636E" wp14:editId="63E3831B">
          <wp:simplePos x="0" y="0"/>
          <wp:positionH relativeFrom="margin">
            <wp:align>center</wp:align>
          </wp:positionH>
          <wp:positionV relativeFrom="paragraph">
            <wp:posOffset>-128473</wp:posOffset>
          </wp:positionV>
          <wp:extent cx="1209675" cy="847725"/>
          <wp:effectExtent l="0" t="0" r="9525" b="9525"/>
          <wp:wrapThrough wrapText="bothSides">
            <wp:wrapPolygon edited="0">
              <wp:start x="0" y="0"/>
              <wp:lineTo x="0" y="21357"/>
              <wp:lineTo x="21430" y="21357"/>
              <wp:lineTo x="21430" y="0"/>
              <wp:lineTo x="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E6DEB92" w14:textId="77777777" w:rsidR="003B0BFD" w:rsidRDefault="003B0BFD">
    <w:pPr>
      <w:pStyle w:val="Header"/>
    </w:pPr>
  </w:p>
  <w:p w14:paraId="5264CE2C" w14:textId="0CA7146F" w:rsidR="003B0BFD" w:rsidRDefault="003B0BFD">
    <w:pPr>
      <w:pStyle w:val="Header"/>
    </w:pPr>
  </w:p>
  <w:p w14:paraId="00C7AF3C" w14:textId="77777777" w:rsidR="003B0BFD" w:rsidRDefault="003B0BFD">
    <w:pPr>
      <w:pStyle w:val="Header"/>
    </w:pPr>
  </w:p>
  <w:p w14:paraId="2A295BCA" w14:textId="6CD62C66" w:rsidR="003B0BFD" w:rsidRDefault="003B0B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FC526E"/>
    <w:multiLevelType w:val="hybridMultilevel"/>
    <w:tmpl w:val="6096BE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3B"/>
    <w:rsid w:val="000014E1"/>
    <w:rsid w:val="00036132"/>
    <w:rsid w:val="00091E43"/>
    <w:rsid w:val="000B356E"/>
    <w:rsid w:val="000B74CE"/>
    <w:rsid w:val="000F6FA5"/>
    <w:rsid w:val="001077CB"/>
    <w:rsid w:val="0017301A"/>
    <w:rsid w:val="001C6358"/>
    <w:rsid w:val="001E549F"/>
    <w:rsid w:val="00262FB7"/>
    <w:rsid w:val="00325CE5"/>
    <w:rsid w:val="00330A81"/>
    <w:rsid w:val="00330D6E"/>
    <w:rsid w:val="00363F2B"/>
    <w:rsid w:val="0039153B"/>
    <w:rsid w:val="003B0BFD"/>
    <w:rsid w:val="00492F93"/>
    <w:rsid w:val="004B592C"/>
    <w:rsid w:val="004B6DC8"/>
    <w:rsid w:val="004C49BF"/>
    <w:rsid w:val="004E3896"/>
    <w:rsid w:val="00536729"/>
    <w:rsid w:val="00574BE7"/>
    <w:rsid w:val="0058214A"/>
    <w:rsid w:val="005F633B"/>
    <w:rsid w:val="00675422"/>
    <w:rsid w:val="006D477E"/>
    <w:rsid w:val="0072491C"/>
    <w:rsid w:val="007564DF"/>
    <w:rsid w:val="00835686"/>
    <w:rsid w:val="00883C4A"/>
    <w:rsid w:val="008A2D6C"/>
    <w:rsid w:val="008C0E8F"/>
    <w:rsid w:val="00980821"/>
    <w:rsid w:val="009856BC"/>
    <w:rsid w:val="009C4ACA"/>
    <w:rsid w:val="009F7C72"/>
    <w:rsid w:val="00A359A8"/>
    <w:rsid w:val="00A76742"/>
    <w:rsid w:val="00AA5356"/>
    <w:rsid w:val="00AA6D17"/>
    <w:rsid w:val="00B103F7"/>
    <w:rsid w:val="00B1530B"/>
    <w:rsid w:val="00B373AE"/>
    <w:rsid w:val="00BB02E6"/>
    <w:rsid w:val="00BC5F3B"/>
    <w:rsid w:val="00BD122E"/>
    <w:rsid w:val="00BF72E6"/>
    <w:rsid w:val="00C15FB9"/>
    <w:rsid w:val="00C208F2"/>
    <w:rsid w:val="00C22B15"/>
    <w:rsid w:val="00CF271A"/>
    <w:rsid w:val="00DD251D"/>
    <w:rsid w:val="00E5333F"/>
    <w:rsid w:val="00EB6624"/>
    <w:rsid w:val="00EB71E7"/>
    <w:rsid w:val="00EF35FE"/>
    <w:rsid w:val="00F011CA"/>
    <w:rsid w:val="00F02009"/>
    <w:rsid w:val="00F30653"/>
    <w:rsid w:val="00F452EB"/>
    <w:rsid w:val="00F7223A"/>
    <w:rsid w:val="00F8343E"/>
    <w:rsid w:val="00FC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4E63F0"/>
  <w15:docId w15:val="{17042EE6-4DEE-4F96-87F2-FFC27138F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33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33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951B8-C2DF-2042-A356-290BA91FF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2</TotalTime>
  <Pages>2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3</cp:revision>
  <cp:lastPrinted>2021-03-16T14:13:00Z</cp:lastPrinted>
  <dcterms:created xsi:type="dcterms:W3CDTF">2021-04-22T10:14:00Z</dcterms:created>
  <dcterms:modified xsi:type="dcterms:W3CDTF">2021-04-22T10:15:00Z</dcterms:modified>
</cp:coreProperties>
</file>