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1AB3" w14:textId="544A54CE" w:rsidR="009C4ACA" w:rsidRPr="008A2D6C" w:rsidRDefault="00883C4A" w:rsidP="00262FB7">
      <w:pPr>
        <w:jc w:val="center"/>
        <w:rPr>
          <w:rFonts w:cstheme="minorHAnsi"/>
          <w:b/>
          <w:color w:val="215868" w:themeColor="accent5" w:themeShade="80"/>
          <w:sz w:val="40"/>
          <w:szCs w:val="40"/>
        </w:rPr>
      </w:pPr>
      <w:r>
        <w:rPr>
          <w:rFonts w:cstheme="minorHAnsi"/>
          <w:b/>
          <w:color w:val="215868" w:themeColor="accent5" w:themeShade="80"/>
          <w:sz w:val="40"/>
          <w:szCs w:val="40"/>
        </w:rPr>
        <w:t xml:space="preserve">Hive </w:t>
      </w:r>
      <w:r w:rsidR="00990303">
        <w:rPr>
          <w:rFonts w:cstheme="minorHAnsi"/>
          <w:b/>
          <w:color w:val="215868" w:themeColor="accent5" w:themeShade="80"/>
          <w:sz w:val="40"/>
          <w:szCs w:val="40"/>
        </w:rPr>
        <w:t>Volunteer</w:t>
      </w:r>
      <w:r w:rsidR="00C44E3C">
        <w:rPr>
          <w:rFonts w:cstheme="minorHAnsi"/>
          <w:b/>
          <w:color w:val="215868" w:themeColor="accent5" w:themeShade="80"/>
          <w:sz w:val="40"/>
          <w:szCs w:val="40"/>
        </w:rPr>
        <w:t xml:space="preserve"> &amp; Retail</w:t>
      </w:r>
      <w:r w:rsidR="00990303">
        <w:rPr>
          <w:rFonts w:cstheme="minorHAnsi"/>
          <w:b/>
          <w:color w:val="215868" w:themeColor="accent5" w:themeShade="80"/>
          <w:sz w:val="40"/>
          <w:szCs w:val="40"/>
        </w:rPr>
        <w:t xml:space="preserve"> Coordinator</w:t>
      </w:r>
    </w:p>
    <w:p w14:paraId="01991B93" w14:textId="77777777" w:rsidR="009C4ACA" w:rsidRPr="0081082F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t>POST DETAILS</w:t>
      </w:r>
    </w:p>
    <w:p w14:paraId="69C39903" w14:textId="58A6C15F" w:rsidR="009C4ACA" w:rsidRPr="0081082F" w:rsidRDefault="009C4ACA" w:rsidP="00262FB7">
      <w:pPr>
        <w:pStyle w:val="ListParagraph"/>
        <w:numPr>
          <w:ilvl w:val="1"/>
          <w:numId w:val="11"/>
        </w:numPr>
        <w:rPr>
          <w:rFonts w:cstheme="minorHAnsi"/>
        </w:rPr>
      </w:pPr>
      <w:r w:rsidRPr="0081082F">
        <w:rPr>
          <w:rFonts w:cstheme="minorHAnsi"/>
        </w:rPr>
        <w:t xml:space="preserve">Based in </w:t>
      </w:r>
      <w:r w:rsidR="00990303">
        <w:rPr>
          <w:rFonts w:cstheme="minorHAnsi"/>
        </w:rPr>
        <w:t xml:space="preserve">the Hive, AMD House, High Street, </w:t>
      </w:r>
      <w:r w:rsidRPr="0081082F">
        <w:rPr>
          <w:rFonts w:cstheme="minorHAnsi"/>
        </w:rPr>
        <w:t>Moniaive</w:t>
      </w:r>
    </w:p>
    <w:p w14:paraId="0FD1F44A" w14:textId="4C7C2448" w:rsidR="009C4ACA" w:rsidRPr="0081082F" w:rsidRDefault="00990303" w:rsidP="00262FB7">
      <w:pPr>
        <w:pStyle w:val="ListParagraph"/>
        <w:numPr>
          <w:ilvl w:val="1"/>
          <w:numId w:val="11"/>
        </w:numPr>
        <w:rPr>
          <w:rFonts w:cstheme="minorHAnsi"/>
        </w:rPr>
      </w:pPr>
      <w:r>
        <w:rPr>
          <w:rFonts w:cstheme="minorHAnsi"/>
        </w:rPr>
        <w:t>Fixed term: 15</w:t>
      </w:r>
      <w:r w:rsidR="009C4ACA" w:rsidRPr="0081082F">
        <w:rPr>
          <w:rFonts w:cstheme="minorHAnsi"/>
        </w:rPr>
        <w:t xml:space="preserve"> hours </w:t>
      </w:r>
      <w:r>
        <w:rPr>
          <w:rFonts w:cstheme="minorHAnsi"/>
        </w:rPr>
        <w:t>per week for 52 weeks</w:t>
      </w:r>
    </w:p>
    <w:p w14:paraId="35CDD9A9" w14:textId="26EB2FFB" w:rsidR="004B6DC8" w:rsidRDefault="004B6DC8" w:rsidP="004B6DC8">
      <w:pPr>
        <w:pStyle w:val="ListParagraph"/>
        <w:numPr>
          <w:ilvl w:val="1"/>
          <w:numId w:val="11"/>
        </w:numPr>
        <w:rPr>
          <w:rFonts w:cstheme="minorHAnsi"/>
        </w:rPr>
      </w:pPr>
      <w:r w:rsidRPr="0081082F">
        <w:rPr>
          <w:rFonts w:cstheme="minorHAnsi"/>
        </w:rPr>
        <w:t>£</w:t>
      </w:r>
      <w:r w:rsidR="00990303">
        <w:rPr>
          <w:rFonts w:cstheme="minorHAnsi"/>
        </w:rPr>
        <w:t>10</w:t>
      </w:r>
      <w:r w:rsidRPr="0081082F">
        <w:rPr>
          <w:rFonts w:cstheme="minorHAnsi"/>
        </w:rPr>
        <w:t xml:space="preserve"> per hour  </w:t>
      </w:r>
    </w:p>
    <w:p w14:paraId="279C7D83" w14:textId="7DCBA342" w:rsidR="00A41870" w:rsidRPr="0081082F" w:rsidRDefault="00A41870" w:rsidP="004B6DC8">
      <w:pPr>
        <w:pStyle w:val="ListParagraph"/>
        <w:numPr>
          <w:ilvl w:val="1"/>
          <w:numId w:val="11"/>
        </w:numPr>
        <w:rPr>
          <w:rFonts w:cstheme="minorHAnsi"/>
        </w:rPr>
      </w:pP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Statutory holiday entitlement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and</w:t>
      </w:r>
      <w:r w:rsidRPr="00E605C6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public holidays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(pro-rata)</w:t>
      </w:r>
    </w:p>
    <w:p w14:paraId="51DE9094" w14:textId="77777777" w:rsidR="009C4ACA" w:rsidRPr="0081082F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t>JOB SUMMARY</w:t>
      </w:r>
    </w:p>
    <w:p w14:paraId="6BE01E20" w14:textId="05CE10FC" w:rsidR="009C4ACA" w:rsidRDefault="00990303" w:rsidP="008E639B">
      <w:pPr>
        <w:shd w:val="clear" w:color="auto" w:fill="FFFFFF"/>
        <w:spacing w:after="120"/>
        <w:jc w:val="both"/>
        <w:rPr>
          <w:rFonts w:cstheme="minorHAnsi"/>
        </w:rPr>
      </w:pPr>
      <w:r w:rsidRPr="00675422">
        <w:rPr>
          <w:rFonts w:cstheme="minorHAnsi"/>
          <w:sz w:val="24"/>
          <w:szCs w:val="24"/>
        </w:rPr>
        <w:t>Moniaive Initiative</w:t>
      </w:r>
      <w:r>
        <w:rPr>
          <w:rFonts w:cstheme="minorHAnsi"/>
          <w:sz w:val="24"/>
          <w:szCs w:val="24"/>
        </w:rPr>
        <w:t xml:space="preserve"> is a local charity delivering legacy projects for the community of Glencairn. The Hive is our community led shop and hub, offering locally produced Arts &amp; Crafts, Preloved clothing, </w:t>
      </w:r>
      <w:proofErr w:type="gramStart"/>
      <w:r>
        <w:rPr>
          <w:rFonts w:cstheme="minorHAnsi"/>
          <w:sz w:val="24"/>
          <w:szCs w:val="24"/>
        </w:rPr>
        <w:t>accessories</w:t>
      </w:r>
      <w:proofErr w:type="gramEnd"/>
      <w:r>
        <w:rPr>
          <w:rFonts w:cstheme="minorHAnsi"/>
          <w:sz w:val="24"/>
          <w:szCs w:val="24"/>
        </w:rPr>
        <w:t xml:space="preserve"> and books/CDs/DVDs/games</w:t>
      </w:r>
      <w:r w:rsidR="00A41870">
        <w:rPr>
          <w:rFonts w:cstheme="minorHAnsi"/>
          <w:sz w:val="24"/>
          <w:szCs w:val="24"/>
        </w:rPr>
        <w:t xml:space="preserve">, along with workshop space for hire, and a well-used community honesty Library.  </w:t>
      </w:r>
      <w:r>
        <w:rPr>
          <w:rFonts w:cstheme="minorHAnsi"/>
        </w:rPr>
        <w:t xml:space="preserve">We are </w:t>
      </w:r>
      <w:r w:rsidR="00574BE7" w:rsidRPr="0081082F">
        <w:rPr>
          <w:rFonts w:cstheme="minorHAnsi"/>
        </w:rPr>
        <w:t xml:space="preserve">looking to employ a </w:t>
      </w:r>
      <w:r>
        <w:rPr>
          <w:rFonts w:cstheme="minorHAnsi"/>
        </w:rPr>
        <w:t>Retail &amp; Volunteer Coordinator to work in the Hive when we reopen following the easing of Covid Restrictions.</w:t>
      </w:r>
    </w:p>
    <w:p w14:paraId="7CDBD30A" w14:textId="1FC24EE6" w:rsidR="00A41870" w:rsidRDefault="00990303" w:rsidP="008E639B">
      <w:pPr>
        <w:shd w:val="clear" w:color="auto" w:fill="FFFFFF"/>
        <w:spacing w:after="120"/>
        <w:jc w:val="both"/>
        <w:rPr>
          <w:rFonts w:cstheme="minorHAnsi"/>
          <w:sz w:val="24"/>
          <w:szCs w:val="24"/>
        </w:rPr>
      </w:pPr>
      <w:r w:rsidRPr="00A41870">
        <w:rPr>
          <w:rFonts w:cstheme="minorHAnsi"/>
          <w:sz w:val="24"/>
          <w:szCs w:val="24"/>
        </w:rPr>
        <w:t>You will be</w:t>
      </w:r>
      <w:r w:rsidR="00A41870">
        <w:rPr>
          <w:rFonts w:cstheme="minorHAnsi"/>
          <w:sz w:val="24"/>
          <w:szCs w:val="24"/>
        </w:rPr>
        <w:t xml:space="preserve"> expected to work in the Shop Front at the Hive</w:t>
      </w:r>
      <w:r w:rsidR="008E639B">
        <w:rPr>
          <w:rFonts w:cstheme="minorHAnsi"/>
          <w:sz w:val="24"/>
          <w:szCs w:val="24"/>
        </w:rPr>
        <w:t xml:space="preserve">. </w:t>
      </w:r>
      <w:r w:rsidR="00A41870">
        <w:rPr>
          <w:rFonts w:cstheme="minorHAnsi"/>
          <w:sz w:val="24"/>
          <w:szCs w:val="24"/>
        </w:rPr>
        <w:t xml:space="preserve"> </w:t>
      </w:r>
      <w:r w:rsidR="008E639B">
        <w:rPr>
          <w:rFonts w:cstheme="minorHAnsi"/>
          <w:sz w:val="24"/>
          <w:szCs w:val="24"/>
        </w:rPr>
        <w:t xml:space="preserve">We </w:t>
      </w:r>
      <w:r w:rsidR="00A41870">
        <w:rPr>
          <w:rFonts w:cstheme="minorHAnsi"/>
          <w:sz w:val="24"/>
          <w:szCs w:val="24"/>
        </w:rPr>
        <w:t>currently anticipate</w:t>
      </w:r>
      <w:r w:rsidR="008E639B">
        <w:rPr>
          <w:rFonts w:cstheme="minorHAnsi"/>
          <w:sz w:val="24"/>
          <w:szCs w:val="24"/>
        </w:rPr>
        <w:t xml:space="preserve"> our </w:t>
      </w:r>
      <w:proofErr w:type="gramStart"/>
      <w:r w:rsidR="008E639B">
        <w:rPr>
          <w:rFonts w:cstheme="minorHAnsi"/>
          <w:sz w:val="24"/>
          <w:szCs w:val="24"/>
        </w:rPr>
        <w:t>Post-Covid</w:t>
      </w:r>
      <w:proofErr w:type="gramEnd"/>
      <w:r w:rsidR="008E639B">
        <w:rPr>
          <w:rFonts w:cstheme="minorHAnsi"/>
          <w:sz w:val="24"/>
          <w:szCs w:val="24"/>
        </w:rPr>
        <w:t xml:space="preserve"> opening hours will include </w:t>
      </w:r>
      <w:r w:rsidR="00A41870">
        <w:rPr>
          <w:rFonts w:cstheme="minorHAnsi"/>
          <w:sz w:val="24"/>
          <w:szCs w:val="24"/>
        </w:rPr>
        <w:t>Wednesday</w:t>
      </w:r>
      <w:r w:rsidR="008E639B">
        <w:rPr>
          <w:rFonts w:cstheme="minorHAnsi"/>
          <w:sz w:val="24"/>
          <w:szCs w:val="24"/>
        </w:rPr>
        <w:t>s</w:t>
      </w:r>
      <w:r w:rsidR="00A41870">
        <w:rPr>
          <w:rFonts w:cstheme="minorHAnsi"/>
          <w:sz w:val="24"/>
          <w:szCs w:val="24"/>
        </w:rPr>
        <w:t>, Friday</w:t>
      </w:r>
      <w:r w:rsidR="008E639B">
        <w:rPr>
          <w:rFonts w:cstheme="minorHAnsi"/>
          <w:sz w:val="24"/>
          <w:szCs w:val="24"/>
        </w:rPr>
        <w:t>s</w:t>
      </w:r>
      <w:r w:rsidR="00A41870">
        <w:rPr>
          <w:rFonts w:cstheme="minorHAnsi"/>
          <w:sz w:val="24"/>
          <w:szCs w:val="24"/>
        </w:rPr>
        <w:t xml:space="preserve"> and Saturday</w:t>
      </w:r>
      <w:r w:rsidR="008E639B">
        <w:rPr>
          <w:rFonts w:cstheme="minorHAnsi"/>
          <w:sz w:val="24"/>
          <w:szCs w:val="24"/>
        </w:rPr>
        <w:t>s</w:t>
      </w:r>
      <w:r w:rsidR="00A41870">
        <w:rPr>
          <w:rFonts w:cstheme="minorHAnsi"/>
          <w:sz w:val="24"/>
          <w:szCs w:val="24"/>
        </w:rPr>
        <w:t xml:space="preserve"> each week.  You will be</w:t>
      </w:r>
      <w:r w:rsidRPr="00A41870">
        <w:rPr>
          <w:rFonts w:cstheme="minorHAnsi"/>
          <w:sz w:val="24"/>
          <w:szCs w:val="24"/>
        </w:rPr>
        <w:t xml:space="preserve"> </w:t>
      </w:r>
      <w:r w:rsidR="00A41870">
        <w:rPr>
          <w:rFonts w:cstheme="minorHAnsi"/>
          <w:sz w:val="24"/>
          <w:szCs w:val="24"/>
        </w:rPr>
        <w:t>responsible for the volunteer staff rota, stock control, daily sales records, and for daily cashing-up and banking.</w:t>
      </w:r>
    </w:p>
    <w:p w14:paraId="4D69BEC3" w14:textId="42A44F8F" w:rsidR="00990303" w:rsidRPr="00A41870" w:rsidRDefault="00990303" w:rsidP="00060A53">
      <w:pPr>
        <w:shd w:val="clear" w:color="auto" w:fill="FFFFFF"/>
        <w:spacing w:after="360"/>
        <w:jc w:val="both"/>
        <w:rPr>
          <w:rStyle w:val="apple-style-span"/>
          <w:rFonts w:cstheme="minorHAnsi"/>
          <w:sz w:val="24"/>
          <w:szCs w:val="24"/>
        </w:rPr>
      </w:pPr>
      <w:r w:rsidRPr="00A41870">
        <w:rPr>
          <w:rStyle w:val="apple-style-span"/>
          <w:rFonts w:cstheme="minorHAnsi"/>
          <w:sz w:val="24"/>
          <w:szCs w:val="24"/>
        </w:rPr>
        <w:t>This role offers f</w:t>
      </w:r>
      <w:r w:rsidR="008E639B">
        <w:rPr>
          <w:rStyle w:val="apple-style-span"/>
          <w:rFonts w:cstheme="minorHAnsi"/>
          <w:sz w:val="24"/>
          <w:szCs w:val="24"/>
        </w:rPr>
        <w:t>lexible</w:t>
      </w:r>
      <w:r w:rsidRPr="00A41870">
        <w:rPr>
          <w:rStyle w:val="apple-style-span"/>
          <w:rFonts w:cstheme="minorHAnsi"/>
          <w:sz w:val="24"/>
          <w:szCs w:val="24"/>
        </w:rPr>
        <w:t xml:space="preserve"> working hours</w:t>
      </w:r>
      <w:r w:rsidR="00A41870">
        <w:rPr>
          <w:rStyle w:val="apple-style-span"/>
          <w:rFonts w:cstheme="minorHAnsi"/>
          <w:sz w:val="24"/>
          <w:szCs w:val="24"/>
        </w:rPr>
        <w:t xml:space="preserve"> </w:t>
      </w:r>
      <w:r w:rsidR="008E639B">
        <w:rPr>
          <w:rStyle w:val="apple-style-span"/>
          <w:rFonts w:cstheme="minorHAnsi"/>
          <w:sz w:val="24"/>
          <w:szCs w:val="24"/>
        </w:rPr>
        <w:t xml:space="preserve">but will </w:t>
      </w:r>
      <w:r w:rsidR="00A41870">
        <w:rPr>
          <w:rStyle w:val="apple-style-span"/>
          <w:rFonts w:cstheme="minorHAnsi"/>
          <w:sz w:val="24"/>
          <w:szCs w:val="24"/>
        </w:rPr>
        <w:t>includ</w:t>
      </w:r>
      <w:r w:rsidR="008E639B">
        <w:rPr>
          <w:rStyle w:val="apple-style-span"/>
          <w:rFonts w:cstheme="minorHAnsi"/>
          <w:sz w:val="24"/>
          <w:szCs w:val="24"/>
        </w:rPr>
        <w:t>e</w:t>
      </w:r>
      <w:r w:rsidR="00A41870">
        <w:rPr>
          <w:rStyle w:val="apple-style-span"/>
          <w:rFonts w:cstheme="minorHAnsi"/>
          <w:sz w:val="24"/>
          <w:szCs w:val="24"/>
        </w:rPr>
        <w:t xml:space="preserve"> </w:t>
      </w:r>
      <w:r w:rsidRPr="00A41870">
        <w:rPr>
          <w:rStyle w:val="apple-style-span"/>
          <w:rFonts w:cstheme="minorHAnsi"/>
          <w:sz w:val="24"/>
          <w:szCs w:val="24"/>
        </w:rPr>
        <w:t>weekend</w:t>
      </w:r>
      <w:r w:rsidR="008E639B">
        <w:rPr>
          <w:rStyle w:val="apple-style-span"/>
          <w:rFonts w:cstheme="minorHAnsi"/>
          <w:sz w:val="24"/>
          <w:szCs w:val="24"/>
        </w:rPr>
        <w:t xml:space="preserve"> and possibly evening</w:t>
      </w:r>
      <w:r w:rsidRPr="00A41870">
        <w:rPr>
          <w:rStyle w:val="apple-style-span"/>
          <w:rFonts w:cstheme="minorHAnsi"/>
          <w:sz w:val="24"/>
          <w:szCs w:val="24"/>
        </w:rPr>
        <w:t xml:space="preserve"> work. </w:t>
      </w:r>
    </w:p>
    <w:p w14:paraId="7C144D27" w14:textId="77777777" w:rsidR="00EF35FE" w:rsidRPr="0081082F" w:rsidRDefault="00262FB7" w:rsidP="0081082F">
      <w:pPr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t>J</w:t>
      </w:r>
      <w:r w:rsidR="00EF35FE" w:rsidRPr="0081082F">
        <w:rPr>
          <w:rFonts w:cstheme="minorHAnsi"/>
          <w:b/>
          <w:color w:val="215868" w:themeColor="accent5" w:themeShade="80"/>
          <w:sz w:val="28"/>
          <w:szCs w:val="28"/>
        </w:rPr>
        <w:t>OB SPECIFICATION</w:t>
      </w:r>
    </w:p>
    <w:p w14:paraId="036F7F7B" w14:textId="4B29BB39" w:rsidR="00990303" w:rsidRDefault="00990303" w:rsidP="008E639B">
      <w:pPr>
        <w:spacing w:after="12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cstheme="minorHAnsi"/>
          <w:sz w:val="24"/>
          <w:szCs w:val="24"/>
        </w:rPr>
        <w:t xml:space="preserve">The successful candidate will </w:t>
      </w:r>
      <w:r w:rsidR="00A41870">
        <w:rPr>
          <w:rFonts w:cstheme="minorHAnsi"/>
          <w:sz w:val="24"/>
          <w:szCs w:val="24"/>
        </w:rPr>
        <w:t xml:space="preserve">report on a weekly basis to the Hive Development Officer. 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Requirements of the post are:</w:t>
      </w:r>
    </w:p>
    <w:p w14:paraId="677A3FC3" w14:textId="1B333990" w:rsidR="00990303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Recruitment, supervising</w:t>
      </w:r>
      <w:r w:rsidR="00C44E3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proofErr w:type="gramStart"/>
      <w:r w:rsidR="00C44E3C">
        <w:rPr>
          <w:rFonts w:eastAsia="Times New Roman" w:cstheme="minorHAnsi"/>
          <w:color w:val="000000"/>
          <w:sz w:val="24"/>
          <w:szCs w:val="24"/>
          <w:lang w:eastAsia="en-GB"/>
        </w:rPr>
        <w:t>training</w:t>
      </w:r>
      <w:proofErr w:type="gramEnd"/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supporting of Volunteer Staff</w:t>
      </w:r>
    </w:p>
    <w:p w14:paraId="57ED10E0" w14:textId="3AFAF2CE" w:rsidR="00990303" w:rsidRPr="00ED5485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Organising the weekly rota of Voluntary Staff to ensure adequate cover</w:t>
      </w:r>
    </w:p>
    <w:p w14:paraId="3CAD56F0" w14:textId="19FC0DA9" w:rsidR="00990303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Stock control of donated goods</w:t>
      </w:r>
    </w:p>
    <w:p w14:paraId="60ED0ECD" w14:textId="75A4BE85" w:rsidR="00990303" w:rsidRDefault="00990303" w:rsidP="0099030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Liaison with Vendors and control of arts &amp; crafts stock</w:t>
      </w:r>
    </w:p>
    <w:p w14:paraId="1B6C0E22" w14:textId="694E4FCD" w:rsidR="00990303" w:rsidRDefault="00060A53" w:rsidP="00A41870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Making up the till float and c</w:t>
      </w:r>
      <w:r w:rsidR="00990303">
        <w:rPr>
          <w:rFonts w:eastAsia="Times New Roman" w:cstheme="minorHAnsi"/>
          <w:color w:val="000000"/>
          <w:sz w:val="24"/>
          <w:szCs w:val="24"/>
          <w:lang w:eastAsia="en-GB"/>
        </w:rPr>
        <w:t>ashing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-</w:t>
      </w:r>
      <w:r w:rsidR="00990303">
        <w:rPr>
          <w:rFonts w:eastAsia="Times New Roman" w:cstheme="minorHAnsi"/>
          <w:color w:val="000000"/>
          <w:sz w:val="24"/>
          <w:szCs w:val="24"/>
          <w:lang w:eastAsia="en-GB"/>
        </w:rPr>
        <w:t>up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(daily)</w:t>
      </w:r>
      <w:r w:rsidR="00A4187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</w:t>
      </w:r>
      <w:r w:rsidR="00990303">
        <w:rPr>
          <w:rFonts w:eastAsia="Times New Roman" w:cstheme="minorHAnsi"/>
          <w:color w:val="000000"/>
          <w:sz w:val="24"/>
          <w:szCs w:val="24"/>
          <w:lang w:eastAsia="en-GB"/>
        </w:rPr>
        <w:t>banking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(weekly)</w:t>
      </w:r>
    </w:p>
    <w:p w14:paraId="7C5856EB" w14:textId="424A2DFA" w:rsidR="00060A53" w:rsidRDefault="00060A53" w:rsidP="00060A53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Ensuring that all sales are adequately recorded </w:t>
      </w:r>
      <w:r w:rsidR="00C44E3C">
        <w:rPr>
          <w:rFonts w:eastAsia="Times New Roman" w:cstheme="minorHAnsi"/>
          <w:color w:val="000000"/>
          <w:sz w:val="24"/>
          <w:szCs w:val="24"/>
          <w:lang w:eastAsia="en-GB"/>
        </w:rPr>
        <w:t>daily</w:t>
      </w:r>
    </w:p>
    <w:p w14:paraId="126ADBF1" w14:textId="7D37FE49" w:rsidR="008E639B" w:rsidRPr="00060A53" w:rsidRDefault="00C44E3C" w:rsidP="008E639B">
      <w:pPr>
        <w:pStyle w:val="ListParagraph"/>
        <w:numPr>
          <w:ilvl w:val="0"/>
          <w:numId w:val="12"/>
        </w:numPr>
        <w:spacing w:after="120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D</w:t>
      </w:r>
      <w:r w:rsidR="008E639B">
        <w:rPr>
          <w:rFonts w:eastAsia="Times New Roman" w:cstheme="minorHAnsi"/>
          <w:color w:val="000000"/>
          <w:sz w:val="24"/>
          <w:szCs w:val="24"/>
          <w:lang w:eastAsia="en-GB"/>
        </w:rPr>
        <w:t>evelo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pment / implementation of</w:t>
      </w:r>
      <w:r w:rsidR="008E639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 new online sales platform</w:t>
      </w:r>
    </w:p>
    <w:p w14:paraId="01E56613" w14:textId="5FCA3483" w:rsidR="008E639B" w:rsidRDefault="00060A53" w:rsidP="008E639B">
      <w:pPr>
        <w:shd w:val="clear" w:color="auto" w:fill="FFFFFF"/>
        <w:spacing w:before="120" w:after="120"/>
        <w:jc w:val="both"/>
        <w:rPr>
          <w:rStyle w:val="apple-style-span"/>
          <w:rFonts w:cstheme="minorHAnsi"/>
          <w:sz w:val="24"/>
          <w:szCs w:val="24"/>
        </w:rPr>
      </w:pPr>
      <w:r w:rsidRPr="00060A53">
        <w:rPr>
          <w:rStyle w:val="apple-style-span"/>
          <w:rFonts w:cstheme="minorHAnsi"/>
          <w:sz w:val="24"/>
          <w:szCs w:val="24"/>
        </w:rPr>
        <w:t xml:space="preserve">Closing date for applications: </w:t>
      </w:r>
      <w:r w:rsidR="00FD1541">
        <w:rPr>
          <w:rStyle w:val="apple-style-span"/>
          <w:rFonts w:cstheme="minorHAnsi"/>
          <w:sz w:val="24"/>
          <w:szCs w:val="24"/>
        </w:rPr>
        <w:t>10 September 2021</w:t>
      </w:r>
    </w:p>
    <w:p w14:paraId="6E8F1D9A" w14:textId="5A6FB849" w:rsidR="00990303" w:rsidRPr="008E639B" w:rsidRDefault="00060A53" w:rsidP="008E639B">
      <w:pPr>
        <w:shd w:val="clear" w:color="auto" w:fill="FFFFFF"/>
        <w:spacing w:before="120" w:after="120"/>
        <w:jc w:val="both"/>
        <w:rPr>
          <w:rFonts w:cstheme="minorHAnsi"/>
          <w:sz w:val="24"/>
          <w:szCs w:val="24"/>
        </w:rPr>
      </w:pPr>
      <w:r w:rsidRPr="00060A53">
        <w:rPr>
          <w:rStyle w:val="apple-style-span"/>
          <w:rFonts w:cstheme="minorHAnsi"/>
          <w:sz w:val="24"/>
          <w:szCs w:val="24"/>
        </w:rPr>
        <w:t>Interviews will be held in week commencing:</w:t>
      </w:r>
      <w:r w:rsidR="00FD1541">
        <w:rPr>
          <w:rStyle w:val="apple-style-span"/>
          <w:rFonts w:cstheme="minorHAnsi"/>
          <w:sz w:val="24"/>
          <w:szCs w:val="24"/>
        </w:rPr>
        <w:t xml:space="preserve"> 13 September 2021</w:t>
      </w:r>
    </w:p>
    <w:p w14:paraId="2F7D4935" w14:textId="77777777" w:rsidR="009C4ACA" w:rsidRPr="0081082F" w:rsidRDefault="009C4ACA" w:rsidP="00060A53">
      <w:pPr>
        <w:spacing w:after="360" w:line="240" w:lineRule="auto"/>
        <w:jc w:val="center"/>
        <w:rPr>
          <w:rFonts w:cstheme="minorHAnsi"/>
          <w:b/>
          <w:color w:val="215868" w:themeColor="accent5" w:themeShade="80"/>
          <w:sz w:val="28"/>
          <w:szCs w:val="28"/>
        </w:rPr>
      </w:pPr>
      <w:r w:rsidRPr="0081082F">
        <w:rPr>
          <w:rFonts w:cstheme="minorHAnsi"/>
          <w:b/>
          <w:color w:val="215868" w:themeColor="accent5" w:themeShade="80"/>
          <w:sz w:val="28"/>
          <w:szCs w:val="28"/>
        </w:rPr>
        <w:lastRenderedPageBreak/>
        <w:t>PERSON SPECIFICATION</w:t>
      </w:r>
    </w:p>
    <w:tbl>
      <w:tblPr>
        <w:tblStyle w:val="TableGrid"/>
        <w:tblW w:w="864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221"/>
        <w:gridCol w:w="3099"/>
        <w:gridCol w:w="3320"/>
      </w:tblGrid>
      <w:tr w:rsidR="00990303" w:rsidRPr="00675422" w14:paraId="48F23275" w14:textId="77777777" w:rsidTr="0055304B">
        <w:tc>
          <w:tcPr>
            <w:tcW w:w="2221" w:type="dxa"/>
          </w:tcPr>
          <w:p w14:paraId="166E017A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099" w:type="dxa"/>
          </w:tcPr>
          <w:p w14:paraId="153B6589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320" w:type="dxa"/>
          </w:tcPr>
          <w:p w14:paraId="22B305CC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990303" w:rsidRPr="00675422" w14:paraId="64880E6C" w14:textId="77777777" w:rsidTr="0055304B">
        <w:tc>
          <w:tcPr>
            <w:tcW w:w="2221" w:type="dxa"/>
          </w:tcPr>
          <w:p w14:paraId="0E869A0F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099" w:type="dxa"/>
          </w:tcPr>
          <w:p w14:paraId="5CD0E5F9" w14:textId="77777777" w:rsidR="00990303" w:rsidRPr="003602A4" w:rsidRDefault="00990303" w:rsidP="0055304B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320" w:type="dxa"/>
          </w:tcPr>
          <w:p w14:paraId="31A26B2A" w14:textId="77777777" w:rsidR="00990303" w:rsidRDefault="00990303" w:rsidP="0055304B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A good standard of formal education </w:t>
            </w:r>
          </w:p>
          <w:p w14:paraId="551367F5" w14:textId="002BF6A9" w:rsidR="00060A53" w:rsidRPr="00675422" w:rsidRDefault="00060A5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990303" w:rsidRPr="00675422" w14:paraId="03763483" w14:textId="77777777" w:rsidTr="0055304B">
        <w:trPr>
          <w:trHeight w:val="3363"/>
        </w:trPr>
        <w:tc>
          <w:tcPr>
            <w:tcW w:w="2221" w:type="dxa"/>
          </w:tcPr>
          <w:p w14:paraId="529E3F11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EXPERIENCE/</w:t>
            </w: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675422">
              <w:rPr>
                <w:rFonts w:cstheme="minorHAnsi"/>
                <w:b/>
                <w:sz w:val="24"/>
                <w:szCs w:val="24"/>
              </w:rPr>
              <w:t>KNOWLEDGE</w:t>
            </w:r>
          </w:p>
        </w:tc>
        <w:tc>
          <w:tcPr>
            <w:tcW w:w="3099" w:type="dxa"/>
          </w:tcPr>
          <w:p w14:paraId="56E53085" w14:textId="62EAAE30" w:rsidR="00060A53" w:rsidRDefault="00060A53" w:rsidP="0055304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working with volunteers</w:t>
            </w:r>
          </w:p>
          <w:p w14:paraId="6E8B991A" w14:textId="7A34CE8F" w:rsidR="00990303" w:rsidRPr="00675422" w:rsidRDefault="00990303" w:rsidP="0055304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Experience of working with community groups</w:t>
            </w:r>
          </w:p>
          <w:p w14:paraId="080987C2" w14:textId="77777777" w:rsidR="00990303" w:rsidRDefault="0099030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Knowledge of Health &amp; Safety at Work, Equality &amp; Diversity </w:t>
            </w:r>
            <w:proofErr w:type="gramStart"/>
            <w:r w:rsidRPr="00675422">
              <w:rPr>
                <w:rFonts w:cstheme="minorHAnsi"/>
                <w:sz w:val="24"/>
                <w:szCs w:val="24"/>
              </w:rPr>
              <w:t>policy</w:t>
            </w:r>
            <w:proofErr w:type="gramEnd"/>
            <w:r w:rsidRPr="00675422">
              <w:rPr>
                <w:rFonts w:cstheme="minorHAnsi"/>
                <w:sz w:val="24"/>
                <w:szCs w:val="24"/>
              </w:rPr>
              <w:t xml:space="preserve"> and practices</w:t>
            </w:r>
          </w:p>
          <w:p w14:paraId="74138CD8" w14:textId="1D08EB3A" w:rsidR="00060A53" w:rsidRPr="00060A53" w:rsidRDefault="00060A5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stock control</w:t>
            </w:r>
          </w:p>
        </w:tc>
        <w:tc>
          <w:tcPr>
            <w:tcW w:w="3320" w:type="dxa"/>
          </w:tcPr>
          <w:p w14:paraId="21D38AAA" w14:textId="77777777" w:rsidR="00990303" w:rsidRDefault="0099030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</w:t>
            </w:r>
            <w:r w:rsidRPr="00675422">
              <w:rPr>
                <w:rFonts w:cstheme="minorHAnsi"/>
                <w:sz w:val="24"/>
                <w:szCs w:val="24"/>
              </w:rPr>
              <w:t xml:space="preserve">xperience in </w:t>
            </w:r>
            <w:r>
              <w:rPr>
                <w:rFonts w:cstheme="minorHAnsi"/>
                <w:sz w:val="24"/>
                <w:szCs w:val="24"/>
              </w:rPr>
              <w:t>a retail / customer fronting p</w:t>
            </w:r>
            <w:r w:rsidRPr="00351547">
              <w:rPr>
                <w:rFonts w:cstheme="minorHAnsi"/>
                <w:sz w:val="24"/>
                <w:szCs w:val="24"/>
              </w:rPr>
              <w:t>osition</w:t>
            </w:r>
          </w:p>
          <w:p w14:paraId="4B7B6929" w14:textId="587E2139" w:rsidR="00060A53" w:rsidRDefault="00060A53" w:rsidP="00060A5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cash reconciliation</w:t>
            </w:r>
          </w:p>
          <w:p w14:paraId="79CD6943" w14:textId="7DE4C8BB" w:rsidR="00060A53" w:rsidRDefault="00060A5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  <w:p w14:paraId="25BA9F18" w14:textId="00E9BBBA" w:rsidR="00060A53" w:rsidRPr="00060A53" w:rsidRDefault="00060A5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990303" w:rsidRPr="00335167" w14:paraId="0098EBAE" w14:textId="77777777" w:rsidTr="0055304B">
        <w:tc>
          <w:tcPr>
            <w:tcW w:w="2221" w:type="dxa"/>
          </w:tcPr>
          <w:p w14:paraId="68C9426E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099" w:type="dxa"/>
          </w:tcPr>
          <w:p w14:paraId="20E608F6" w14:textId="77777777" w:rsidR="00060A53" w:rsidRDefault="00060A5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>
              <w:rPr>
                <w:rFonts w:cstheme="minorHAnsi"/>
                <w:color w:val="000000" w:themeColor="text1" w:themeShade="BF"/>
                <w:sz w:val="24"/>
                <w:szCs w:val="24"/>
              </w:rPr>
              <w:t>Good Computer skills</w:t>
            </w:r>
          </w:p>
          <w:p w14:paraId="0C0662AF" w14:textId="079DDF93" w:rsidR="00990303" w:rsidRPr="00675422" w:rsidRDefault="00060A5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>
              <w:rPr>
                <w:rFonts w:cstheme="minorHAnsi"/>
                <w:color w:val="000000" w:themeColor="text1" w:themeShade="BF"/>
                <w:sz w:val="24"/>
                <w:szCs w:val="24"/>
              </w:rPr>
              <w:t>Ability t</w:t>
            </w:r>
            <w:r w:rsidR="00990303"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o communicate in a range of settings with different people</w:t>
            </w:r>
          </w:p>
          <w:p w14:paraId="6C049C8D" w14:textId="77777777" w:rsidR="00990303" w:rsidRPr="00675422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Attention to detail</w:t>
            </w:r>
          </w:p>
          <w:p w14:paraId="07F6CA48" w14:textId="77777777" w:rsidR="00990303" w:rsidRPr="00675422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E605C6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Strong self-discipline to work on own initiative</w:t>
            </w:r>
            <w:r w:rsidRPr="00675422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3320" w:type="dxa"/>
          </w:tcPr>
          <w:p w14:paraId="21BAE5C7" w14:textId="4E96C3F2" w:rsidR="00990303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Excellent organisational and record-keeping skills</w:t>
            </w:r>
          </w:p>
          <w:p w14:paraId="1A0DD0EC" w14:textId="77777777" w:rsidR="00990303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Excellent </w:t>
            </w:r>
            <w:r w:rsidRPr="00675422">
              <w:rPr>
                <w:rFonts w:cstheme="minorHAnsi"/>
                <w:sz w:val="24"/>
                <w:szCs w:val="24"/>
              </w:rPr>
              <w:t>communication skills</w:t>
            </w:r>
          </w:p>
          <w:p w14:paraId="1F14A81B" w14:textId="77777777" w:rsidR="00990303" w:rsidRPr="00335167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Excellent interpersonal skills with the ability to motivate others</w:t>
            </w:r>
          </w:p>
          <w:p w14:paraId="7681DA63" w14:textId="77777777" w:rsidR="00990303" w:rsidRPr="00675422" w:rsidRDefault="00990303" w:rsidP="0055304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Demonstrate effective teamwork</w:t>
            </w:r>
          </w:p>
          <w:p w14:paraId="26756463" w14:textId="77777777" w:rsidR="00990303" w:rsidRPr="00335167" w:rsidRDefault="00990303" w:rsidP="00060A53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990303" w:rsidRPr="00675422" w14:paraId="09F2753F" w14:textId="77777777" w:rsidTr="0055304B">
        <w:tc>
          <w:tcPr>
            <w:tcW w:w="2221" w:type="dxa"/>
          </w:tcPr>
          <w:p w14:paraId="05963128" w14:textId="77777777" w:rsidR="00990303" w:rsidRPr="00675422" w:rsidRDefault="00990303" w:rsidP="0055304B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099" w:type="dxa"/>
          </w:tcPr>
          <w:p w14:paraId="6DE86ED2" w14:textId="77777777" w:rsidR="00990303" w:rsidRPr="00675422" w:rsidRDefault="00990303" w:rsidP="0055304B">
            <w:pPr>
              <w:pStyle w:val="ListParagraph"/>
              <w:spacing w:after="12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14:paraId="08F068D5" w14:textId="77777777" w:rsidR="00990303" w:rsidRPr="00675422" w:rsidRDefault="00990303" w:rsidP="0055304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E0870CC" w14:textId="77777777" w:rsidR="00574BE7" w:rsidRDefault="00574BE7" w:rsidP="00262FB7">
      <w:pPr>
        <w:spacing w:line="240" w:lineRule="auto"/>
      </w:pPr>
    </w:p>
    <w:sectPr w:rsidR="00574BE7" w:rsidSect="0081082F">
      <w:headerReference w:type="default" r:id="rId8"/>
      <w:footerReference w:type="default" r:id="rId9"/>
      <w:pgSz w:w="11906" w:h="16838"/>
      <w:pgMar w:top="1440" w:right="1077" w:bottom="1134" w:left="1077" w:header="709" w:footer="25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368D96" w14:textId="77777777" w:rsidR="00C60B56" w:rsidRDefault="00C60B56" w:rsidP="001E549F">
      <w:pPr>
        <w:spacing w:after="0" w:line="240" w:lineRule="auto"/>
      </w:pPr>
      <w:r>
        <w:separator/>
      </w:r>
    </w:p>
  </w:endnote>
  <w:endnote w:type="continuationSeparator" w:id="0">
    <w:p w14:paraId="514E59C5" w14:textId="77777777" w:rsidR="00C60B56" w:rsidRDefault="00C60B56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3A161" w14:textId="1444FDD7" w:rsidR="009F7C72" w:rsidRPr="004B6DC8" w:rsidRDefault="004B6DC8" w:rsidP="004B6DC8">
    <w:pPr>
      <w:spacing w:after="0"/>
      <w:rPr>
        <w:rFonts w:eastAsiaTheme="minorHAnsi"/>
        <w:sz w:val="18"/>
        <w:szCs w:val="18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416C9E4" wp14:editId="19BA477D">
              <wp:simplePos x="0" y="0"/>
              <wp:positionH relativeFrom="column">
                <wp:posOffset>-245853</wp:posOffset>
              </wp:positionH>
              <wp:positionV relativeFrom="paragraph">
                <wp:posOffset>1262763</wp:posOffset>
              </wp:positionV>
              <wp:extent cx="6553200" cy="5747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574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8311BA" w14:textId="77777777" w:rsidR="009F7C72" w:rsidRPr="00256FE0" w:rsidRDefault="009F7C72" w:rsidP="009F7C72">
                          <w:pPr>
                            <w:jc w:val="center"/>
                            <w:rPr>
                              <w:color w:val="009999"/>
                            </w:rPr>
                          </w:pPr>
                          <w:r w:rsidRPr="00256FE0">
                            <w:rPr>
                              <w:color w:val="009999"/>
                            </w:rPr>
                            <w:t>Moniaive Initiative (SCIO) is a registered charity no. SC044760</w:t>
                          </w:r>
                        </w:p>
                        <w:p w14:paraId="764BD2A0" w14:textId="77777777" w:rsidR="009F7C72" w:rsidRPr="00256FE0" w:rsidRDefault="009F7C72" w:rsidP="009F7C7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16C9E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.35pt;margin-top:99.45pt;width:516pt;height:4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" stroked="f">
              <v:textbox>
                <w:txbxContent>
                  <w:p w14:paraId="238311BA" w14:textId="77777777" w:rsidR="009F7C72" w:rsidRPr="00256FE0" w:rsidRDefault="009F7C72" w:rsidP="009F7C72">
                    <w:pPr>
                      <w:jc w:val="center"/>
                      <w:rPr>
                        <w:color w:val="009999"/>
                      </w:rPr>
                    </w:pPr>
                    <w:r w:rsidRPr="00256FE0">
                      <w:rPr>
                        <w:color w:val="009999"/>
                      </w:rPr>
                      <w:t>Moniaive Initiative (SCIO) is a registered charity no. SC044760</w:t>
                    </w:r>
                  </w:p>
                  <w:p w14:paraId="764BD2A0" w14:textId="77777777" w:rsidR="009F7C72" w:rsidRPr="00256FE0" w:rsidRDefault="009F7C72" w:rsidP="009F7C72"/>
                </w:txbxContent>
              </v:textbox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25063B3" wp14:editId="100D6DF3">
              <wp:simplePos x="0" y="0"/>
              <wp:positionH relativeFrom="column">
                <wp:posOffset>125083</wp:posOffset>
              </wp:positionH>
              <wp:positionV relativeFrom="paragraph">
                <wp:posOffset>374243</wp:posOffset>
              </wp:positionV>
              <wp:extent cx="1682151" cy="836175"/>
              <wp:effectExtent l="0" t="0" r="0" b="254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2151" cy="836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83B9497" w14:textId="77777777" w:rsidR="004B6DC8" w:rsidRPr="004B6DC8" w:rsidRDefault="004B6DC8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  <w:u w:val="single"/>
                            </w:rPr>
                            <w:t>Supported by</w:t>
                          </w: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:</w:t>
                          </w:r>
                        </w:p>
                        <w:p w14:paraId="10C03A80" w14:textId="6295A37C" w:rsidR="004B6DC8" w:rsidRDefault="004B6DC8" w:rsidP="004B6DC8">
                          <w:pPr>
                            <w:spacing w:after="12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 w:rsidRPr="004B6DC8">
                            <w:rPr>
                              <w:rFonts w:eastAsiaTheme="minorHAnsi"/>
                              <w:sz w:val="18"/>
                              <w:szCs w:val="18"/>
                            </w:rPr>
                            <w:t>Glencairn Community Council Windfarm Fund</w:t>
                          </w:r>
                        </w:p>
                        <w:p w14:paraId="21ADA8A9" w14:textId="02FA8024" w:rsidR="004B6DC8" w:rsidRPr="004B6DC8" w:rsidRDefault="004B6DC8" w:rsidP="004B6DC8">
                          <w:pPr>
                            <w:spacing w:after="0"/>
                            <w:rPr>
                              <w:rFonts w:eastAsiaTheme="min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eastAsiaTheme="minorHAnsi"/>
                              <w:sz w:val="18"/>
                              <w:szCs w:val="18"/>
                            </w:rPr>
                            <w:t>Investing in Communities Fund</w:t>
                          </w:r>
                        </w:p>
                        <w:p w14:paraId="0EFA59EE" w14:textId="77777777" w:rsidR="004B6DC8" w:rsidRDefault="004B6D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25063B3" id="Text Box 3" o:spid="_x0000_s1027" type="#_x0000_t202" style="position:absolute;margin-left:9.85pt;margin-top:29.45pt;width:132.45pt;height:65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" fillcolor="white [3201]" stroked="f" strokeweight=".5pt">
              <v:textbox>
                <w:txbxContent>
                  <w:p w14:paraId="283B9497" w14:textId="77777777" w:rsidR="004B6DC8" w:rsidRPr="004B6DC8" w:rsidRDefault="004B6DC8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  <w:u w:val="single"/>
                      </w:rPr>
                      <w:t>Supported by</w:t>
                    </w: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:</w:t>
                    </w:r>
                  </w:p>
                  <w:p w14:paraId="10C03A80" w14:textId="6295A37C" w:rsidR="004B6DC8" w:rsidRDefault="004B6DC8" w:rsidP="004B6DC8">
                    <w:pPr>
                      <w:spacing w:after="120"/>
                      <w:rPr>
                        <w:rFonts w:eastAsiaTheme="minorHAnsi"/>
                        <w:sz w:val="18"/>
                        <w:szCs w:val="18"/>
                      </w:rPr>
                    </w:pPr>
                    <w:r w:rsidRPr="004B6DC8">
                      <w:rPr>
                        <w:rFonts w:eastAsiaTheme="minorHAnsi"/>
                        <w:sz w:val="18"/>
                        <w:szCs w:val="18"/>
                      </w:rPr>
                      <w:t>Glencairn Community Council Windfarm Fund</w:t>
                    </w:r>
                  </w:p>
                  <w:p w14:paraId="21ADA8A9" w14:textId="02FA8024" w:rsidR="004B6DC8" w:rsidRPr="004B6DC8" w:rsidRDefault="004B6DC8" w:rsidP="004B6DC8">
                    <w:pPr>
                      <w:spacing w:after="0"/>
                      <w:rPr>
                        <w:rFonts w:eastAsiaTheme="minorHAnsi"/>
                        <w:sz w:val="18"/>
                        <w:szCs w:val="18"/>
                      </w:rPr>
                    </w:pPr>
                    <w:r>
                      <w:rPr>
                        <w:rFonts w:eastAsiaTheme="minorHAnsi"/>
                        <w:sz w:val="18"/>
                        <w:szCs w:val="18"/>
                      </w:rPr>
                      <w:t>Investing in Communities Fund</w:t>
                    </w:r>
                  </w:p>
                  <w:p w14:paraId="0EFA59EE" w14:textId="77777777" w:rsidR="004B6DC8" w:rsidRDefault="004B6DC8"/>
                </w:txbxContent>
              </v:textbox>
            </v:shape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62336" behindDoc="1" locked="0" layoutInCell="1" allowOverlap="1" wp14:anchorId="1352FA3D" wp14:editId="22173E7A">
          <wp:simplePos x="0" y="0"/>
          <wp:positionH relativeFrom="column">
            <wp:posOffset>1859651</wp:posOffset>
          </wp:positionH>
          <wp:positionV relativeFrom="paragraph">
            <wp:posOffset>358236</wp:posOffset>
          </wp:positionV>
          <wp:extent cx="914400" cy="914400"/>
          <wp:effectExtent l="19050" t="0" r="0" b="0"/>
          <wp:wrapNone/>
          <wp:docPr id="4" name="Picture 2" descr="dualSGstacked_Col_pri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alSGstacked_Col_print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5DA07A3" wp14:editId="1D3DBF08">
              <wp:simplePos x="0" y="0"/>
              <wp:positionH relativeFrom="column">
                <wp:posOffset>2833370</wp:posOffset>
              </wp:positionH>
              <wp:positionV relativeFrom="paragraph">
                <wp:posOffset>451581</wp:posOffset>
              </wp:positionV>
              <wp:extent cx="2406770" cy="785003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6770" cy="78500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1F04C38" w14:textId="348A77C8" w:rsidR="004B6DC8" w:rsidRDefault="004B6DC8">
                          <w:r>
                            <w:rPr>
                              <w:noProof/>
                              <w:lang w:eastAsia="en-GB"/>
                            </w:rPr>
                            <w:drawing>
                              <wp:inline distT="0" distB="0" distL="0" distR="0" wp14:anchorId="3F21F79E" wp14:editId="15253893">
                                <wp:extent cx="2113472" cy="659130"/>
                                <wp:effectExtent l="0" t="0" r="1270" b="7620"/>
                                <wp:docPr id="7" name="Picture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DTAS logo.gif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7858" cy="6760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DA07A3" id="Text Box 8" o:spid="_x0000_s1028" type="#_x0000_t202" style="position:absolute;margin-left:223.1pt;margin-top:35.55pt;width:189.5pt;height:61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" fillcolor="white [3201]" stroked="f" strokeweight=".5pt">
              <v:textbox>
                <w:txbxContent>
                  <w:p w14:paraId="41F04C38" w14:textId="348A77C8" w:rsidR="004B6DC8" w:rsidRDefault="004B6DC8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 wp14:anchorId="3F21F79E" wp14:editId="15253893">
                          <wp:extent cx="2113472" cy="659130"/>
                          <wp:effectExtent l="0" t="0" r="1270" b="7620"/>
                          <wp:docPr id="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DTAS logo.gif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7858" cy="67609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8BBC51D" wp14:editId="3325B4A0">
              <wp:simplePos x="0" y="0"/>
              <wp:positionH relativeFrom="column">
                <wp:posOffset>5326811</wp:posOffset>
              </wp:positionH>
              <wp:positionV relativeFrom="paragraph">
                <wp:posOffset>253473</wp:posOffset>
              </wp:positionV>
              <wp:extent cx="1026544" cy="957532"/>
              <wp:effectExtent l="0" t="0" r="254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6544" cy="95753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216294B" w14:textId="5CBB3B98" w:rsidR="004B6DC8" w:rsidRDefault="004B6DC8">
                          <w:r>
                            <w:rPr>
                              <w:noProof/>
                              <w:lang w:eastAsia="en-GB"/>
                            </w:rPr>
                            <w:drawing>
                              <wp:inline distT="0" distB="0" distL="0" distR="0" wp14:anchorId="15EA129C" wp14:editId="4FD89CB9">
                                <wp:extent cx="845185" cy="845185"/>
                                <wp:effectExtent l="0" t="0" r="0" b="0"/>
                                <wp:docPr id="10" name="Picture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185" cy="845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BBC51D" id="Text Box 9" o:spid="_x0000_s1029" type="#_x0000_t202" style="position:absolute;margin-left:419.45pt;margin-top:19.95pt;width:80.85pt;height:75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" fillcolor="white [3201]" stroked="f" strokeweight=".5pt">
              <v:textbox>
                <w:txbxContent>
                  <w:p w14:paraId="1216294B" w14:textId="5CBB3B98" w:rsidR="004B6DC8" w:rsidRDefault="004B6DC8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 wp14:anchorId="15EA129C" wp14:editId="4FD89CB9">
                          <wp:extent cx="845185" cy="845185"/>
                          <wp:effectExtent l="0" t="0" r="0" b="0"/>
                          <wp:docPr id="10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5185" cy="8451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DDA6D" w14:textId="77777777" w:rsidR="00C60B56" w:rsidRDefault="00C60B56" w:rsidP="001E549F">
      <w:pPr>
        <w:spacing w:after="0" w:line="240" w:lineRule="auto"/>
      </w:pPr>
      <w:r>
        <w:separator/>
      </w:r>
    </w:p>
  </w:footnote>
  <w:footnote w:type="continuationSeparator" w:id="0">
    <w:p w14:paraId="1F66621D" w14:textId="77777777" w:rsidR="00C60B56" w:rsidRDefault="00C60B56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9DFE" w14:textId="6F723D50" w:rsidR="004B6DC8" w:rsidRDefault="004B6DC8">
    <w:pPr>
      <w:pStyle w:val="Header"/>
    </w:pPr>
    <w:r w:rsidRPr="001E549F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43F4636E" wp14:editId="63E3831B">
          <wp:simplePos x="0" y="0"/>
          <wp:positionH relativeFrom="margin">
            <wp:align>center</wp:align>
          </wp:positionH>
          <wp:positionV relativeFrom="paragraph">
            <wp:posOffset>-128473</wp:posOffset>
          </wp:positionV>
          <wp:extent cx="1209675" cy="847725"/>
          <wp:effectExtent l="0" t="0" r="9525" b="9525"/>
          <wp:wrapThrough wrapText="bothSides">
            <wp:wrapPolygon edited="0">
              <wp:start x="0" y="0"/>
              <wp:lineTo x="0" y="21357"/>
              <wp:lineTo x="21430" y="21357"/>
              <wp:lineTo x="21430" y="0"/>
              <wp:lineTo x="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E6DEB92" w14:textId="77777777" w:rsidR="004B6DC8" w:rsidRDefault="004B6DC8">
    <w:pPr>
      <w:pStyle w:val="Header"/>
    </w:pPr>
  </w:p>
  <w:p w14:paraId="5264CE2C" w14:textId="0CA7146F" w:rsidR="004B6DC8" w:rsidRDefault="004B6DC8">
    <w:pPr>
      <w:pStyle w:val="Header"/>
    </w:pPr>
  </w:p>
  <w:p w14:paraId="00C7AF3C" w14:textId="77777777" w:rsidR="004B6DC8" w:rsidRDefault="004B6DC8">
    <w:pPr>
      <w:pStyle w:val="Header"/>
    </w:pPr>
  </w:p>
  <w:p w14:paraId="2A295BCA" w14:textId="6CD62C66" w:rsidR="001E549F" w:rsidRDefault="001E54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575A"/>
    <w:multiLevelType w:val="multilevel"/>
    <w:tmpl w:val="AA66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838"/>
    <w:multiLevelType w:val="multilevel"/>
    <w:tmpl w:val="DA36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CD1DBA"/>
    <w:multiLevelType w:val="hybridMultilevel"/>
    <w:tmpl w:val="577EE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C07BC9"/>
    <w:multiLevelType w:val="multilevel"/>
    <w:tmpl w:val="48D4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143B2A"/>
    <w:multiLevelType w:val="multilevel"/>
    <w:tmpl w:val="FDB0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0D59"/>
    <w:multiLevelType w:val="multilevel"/>
    <w:tmpl w:val="7D8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5071B"/>
    <w:multiLevelType w:val="hybridMultilevel"/>
    <w:tmpl w:val="D474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3"/>
  </w:num>
  <w:num w:numId="9">
    <w:abstractNumId w:val="4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F3B"/>
    <w:rsid w:val="000014E1"/>
    <w:rsid w:val="00036132"/>
    <w:rsid w:val="00060A53"/>
    <w:rsid w:val="00061065"/>
    <w:rsid w:val="00091E43"/>
    <w:rsid w:val="000B74CE"/>
    <w:rsid w:val="001077CB"/>
    <w:rsid w:val="001E549F"/>
    <w:rsid w:val="00212667"/>
    <w:rsid w:val="00262FB7"/>
    <w:rsid w:val="00330A81"/>
    <w:rsid w:val="00330D6E"/>
    <w:rsid w:val="00363F2B"/>
    <w:rsid w:val="0039153B"/>
    <w:rsid w:val="0047466A"/>
    <w:rsid w:val="00492F93"/>
    <w:rsid w:val="004B592C"/>
    <w:rsid w:val="004B6DC8"/>
    <w:rsid w:val="004E3896"/>
    <w:rsid w:val="00574BE7"/>
    <w:rsid w:val="0058214A"/>
    <w:rsid w:val="00635CED"/>
    <w:rsid w:val="00675422"/>
    <w:rsid w:val="006D477E"/>
    <w:rsid w:val="00725630"/>
    <w:rsid w:val="00793BD6"/>
    <w:rsid w:val="0081082F"/>
    <w:rsid w:val="00883C4A"/>
    <w:rsid w:val="008A2D6C"/>
    <w:rsid w:val="008C0E8F"/>
    <w:rsid w:val="008E639B"/>
    <w:rsid w:val="00980821"/>
    <w:rsid w:val="009856BC"/>
    <w:rsid w:val="00990303"/>
    <w:rsid w:val="009B3AFB"/>
    <w:rsid w:val="009C4387"/>
    <w:rsid w:val="009C4ACA"/>
    <w:rsid w:val="009F7C72"/>
    <w:rsid w:val="00A359A8"/>
    <w:rsid w:val="00A41870"/>
    <w:rsid w:val="00A83E73"/>
    <w:rsid w:val="00AA5356"/>
    <w:rsid w:val="00AA6D17"/>
    <w:rsid w:val="00B103F7"/>
    <w:rsid w:val="00B1530B"/>
    <w:rsid w:val="00BB02E6"/>
    <w:rsid w:val="00BC5F3B"/>
    <w:rsid w:val="00BD122E"/>
    <w:rsid w:val="00C208F2"/>
    <w:rsid w:val="00C22B15"/>
    <w:rsid w:val="00C44E3C"/>
    <w:rsid w:val="00C60B56"/>
    <w:rsid w:val="00DD251D"/>
    <w:rsid w:val="00EB6624"/>
    <w:rsid w:val="00EB71E7"/>
    <w:rsid w:val="00EF35FE"/>
    <w:rsid w:val="00F011CA"/>
    <w:rsid w:val="00F02009"/>
    <w:rsid w:val="00F30653"/>
    <w:rsid w:val="00F452EB"/>
    <w:rsid w:val="00F7223A"/>
    <w:rsid w:val="00F8343E"/>
    <w:rsid w:val="00FD1541"/>
    <w:rsid w:val="00FE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4E63F0"/>
  <w15:docId w15:val="{0DA987FB-A0A7-48E8-9706-9D90187AB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422"/>
  </w:style>
  <w:style w:type="paragraph" w:styleId="Heading1">
    <w:name w:val="heading 1"/>
    <w:basedOn w:val="Normal"/>
    <w:next w:val="Normal"/>
    <w:link w:val="Heading1Char"/>
    <w:uiPriority w:val="9"/>
    <w:qFormat/>
    <w:rsid w:val="006754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4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4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4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4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4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4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4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4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C4AC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9C4ACA"/>
  </w:style>
  <w:style w:type="table" w:styleId="TableGrid">
    <w:name w:val="Table Grid"/>
    <w:basedOn w:val="TableNormal"/>
    <w:uiPriority w:val="59"/>
    <w:rsid w:val="009C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754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4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4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4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4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4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4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5422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4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54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675422"/>
    <w:rPr>
      <w:b/>
      <w:bCs/>
    </w:rPr>
  </w:style>
  <w:style w:type="character" w:styleId="Emphasis">
    <w:name w:val="Emphasis"/>
    <w:basedOn w:val="DefaultParagraphFont"/>
    <w:uiPriority w:val="20"/>
    <w:qFormat/>
    <w:rsid w:val="00675422"/>
    <w:rPr>
      <w:i/>
      <w:iCs/>
    </w:rPr>
  </w:style>
  <w:style w:type="paragraph" w:styleId="NoSpacing">
    <w:name w:val="No Spacing"/>
    <w:uiPriority w:val="1"/>
    <w:qFormat/>
    <w:rsid w:val="006754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54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54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4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4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754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542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754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54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54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542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gif"/><Relationship Id="rId2" Type="http://schemas.openxmlformats.org/officeDocument/2006/relationships/image" Target="media/image3.gif"/><Relationship Id="rId1" Type="http://schemas.openxmlformats.org/officeDocument/2006/relationships/image" Target="media/image2.jpeg"/><Relationship Id="rId5" Type="http://schemas.openxmlformats.org/officeDocument/2006/relationships/image" Target="media/image40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MI%20Internal%20Documents\Templates\Headed%20A4%20template%202015%20sponsor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2F1EE-F8A4-43D1-82E6-009FB89A6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</Template>
  <TotalTime>8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User-002</dc:creator>
  <cp:lastModifiedBy>Deborah Iden</cp:lastModifiedBy>
  <cp:revision>2</cp:revision>
  <dcterms:created xsi:type="dcterms:W3CDTF">2021-08-26T13:36:00Z</dcterms:created>
  <dcterms:modified xsi:type="dcterms:W3CDTF">2021-08-26T13:36:00Z</dcterms:modified>
</cp:coreProperties>
</file>