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C1AB3" w14:textId="1FD1F6E9" w:rsidR="009C4ACA" w:rsidRPr="00923D19" w:rsidRDefault="0054055B" w:rsidP="00262FB7">
      <w:pPr>
        <w:jc w:val="center"/>
        <w:rPr>
          <w:rFonts w:cstheme="minorHAnsi"/>
          <w:b/>
          <w:color w:val="215868" w:themeColor="accent5" w:themeShade="80"/>
          <w:sz w:val="48"/>
          <w:szCs w:val="48"/>
        </w:rPr>
      </w:pPr>
      <w:r w:rsidRPr="00923D19">
        <w:rPr>
          <w:rFonts w:cstheme="minorHAnsi"/>
          <w:b/>
          <w:color w:val="215868" w:themeColor="accent5" w:themeShade="80"/>
          <w:sz w:val="48"/>
          <w:szCs w:val="48"/>
        </w:rPr>
        <w:t>Development Officer</w:t>
      </w:r>
    </w:p>
    <w:p w14:paraId="01991B93" w14:textId="77777777" w:rsidR="009C4ACA" w:rsidRPr="008A2D6C" w:rsidRDefault="009C4ACA" w:rsidP="00262FB7">
      <w:pPr>
        <w:ind w:left="360"/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  <w:r w:rsidRPr="008A2D6C">
        <w:rPr>
          <w:rFonts w:cstheme="minorHAnsi"/>
          <w:b/>
          <w:color w:val="215868" w:themeColor="accent5" w:themeShade="80"/>
          <w:sz w:val="32"/>
          <w:szCs w:val="32"/>
        </w:rPr>
        <w:t>POST DETAILS</w:t>
      </w:r>
    </w:p>
    <w:p w14:paraId="69C39903" w14:textId="3EF02546" w:rsidR="009C4ACA" w:rsidRPr="00923D19" w:rsidRDefault="00923D19" w:rsidP="00262FB7">
      <w:pPr>
        <w:pStyle w:val="ListParagraph"/>
        <w:numPr>
          <w:ilvl w:val="1"/>
          <w:numId w:val="11"/>
        </w:numPr>
        <w:rPr>
          <w:rFonts w:cstheme="minorHAnsi"/>
          <w:sz w:val="24"/>
          <w:szCs w:val="24"/>
        </w:rPr>
      </w:pPr>
      <w:r w:rsidRPr="00923D19">
        <w:rPr>
          <w:sz w:val="24"/>
          <w:szCs w:val="24"/>
        </w:rPr>
        <w:t xml:space="preserve">Fixed Term contract </w:t>
      </w:r>
      <w:r w:rsidR="000C3042">
        <w:rPr>
          <w:sz w:val="24"/>
          <w:szCs w:val="24"/>
        </w:rPr>
        <w:t xml:space="preserve">to 30 November 2022 </w:t>
      </w:r>
      <w:r w:rsidRPr="00923D19">
        <w:rPr>
          <w:sz w:val="24"/>
          <w:szCs w:val="24"/>
        </w:rPr>
        <w:t>(14 hours per week)</w:t>
      </w:r>
    </w:p>
    <w:p w14:paraId="0FD1F44A" w14:textId="033BDE57" w:rsidR="009C4ACA" w:rsidRPr="00923D19" w:rsidRDefault="00923D19" w:rsidP="00262FB7">
      <w:pPr>
        <w:pStyle w:val="ListParagraph"/>
        <w:numPr>
          <w:ilvl w:val="1"/>
          <w:numId w:val="11"/>
        </w:numPr>
        <w:rPr>
          <w:rFonts w:cstheme="minorHAnsi"/>
          <w:sz w:val="24"/>
          <w:szCs w:val="24"/>
        </w:rPr>
      </w:pPr>
      <w:r w:rsidRPr="00923D19">
        <w:rPr>
          <w:rFonts w:cstheme="minorHAnsi"/>
          <w:sz w:val="24"/>
          <w:szCs w:val="24"/>
        </w:rPr>
        <w:t>£12 per hour</w:t>
      </w:r>
    </w:p>
    <w:p w14:paraId="35CDD9A9" w14:textId="58F9A1F1" w:rsidR="004B6DC8" w:rsidRPr="00923D19" w:rsidRDefault="00923D19" w:rsidP="004B6DC8">
      <w:pPr>
        <w:pStyle w:val="ListParagraph"/>
        <w:numPr>
          <w:ilvl w:val="1"/>
          <w:numId w:val="11"/>
        </w:numPr>
        <w:rPr>
          <w:rFonts w:cstheme="minorHAnsi"/>
          <w:sz w:val="24"/>
          <w:szCs w:val="24"/>
        </w:rPr>
      </w:pPr>
      <w:r w:rsidRPr="00923D19">
        <w:rPr>
          <w:rFonts w:cstheme="minorHAnsi"/>
          <w:sz w:val="24"/>
          <w:szCs w:val="24"/>
        </w:rPr>
        <w:t>Ho</w:t>
      </w:r>
      <w:r w:rsidRPr="00923D19">
        <w:rPr>
          <w:sz w:val="24"/>
          <w:szCs w:val="24"/>
        </w:rPr>
        <w:t>me-based, with some tra</w:t>
      </w:r>
      <w:r w:rsidR="00FB120E">
        <w:rPr>
          <w:sz w:val="24"/>
          <w:szCs w:val="24"/>
        </w:rPr>
        <w:t>vel to locations around Glencairn</w:t>
      </w:r>
    </w:p>
    <w:p w14:paraId="51DE9094" w14:textId="77777777" w:rsidR="009C4ACA" w:rsidRPr="008A2D6C" w:rsidRDefault="009C4ACA" w:rsidP="00262FB7">
      <w:pPr>
        <w:ind w:left="360"/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  <w:r w:rsidRPr="008A2D6C">
        <w:rPr>
          <w:rFonts w:cstheme="minorHAnsi"/>
          <w:b/>
          <w:color w:val="215868" w:themeColor="accent5" w:themeShade="80"/>
          <w:sz w:val="32"/>
          <w:szCs w:val="32"/>
        </w:rPr>
        <w:t>JOB SUMMARY</w:t>
      </w:r>
    </w:p>
    <w:p w14:paraId="22C6F59B" w14:textId="1DD2BE75" w:rsidR="0054055B" w:rsidRDefault="0054055B" w:rsidP="00C15FB9">
      <w:pPr>
        <w:shd w:val="clear" w:color="auto" w:fill="FFFFFF"/>
        <w:spacing w:after="24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Glencairn Land &amp; Woods Trust in collaboration with Moniaive Initiative</w:t>
      </w:r>
      <w:r w:rsidR="00574BE7" w:rsidRPr="007564DF">
        <w:rPr>
          <w:rFonts w:cstheme="minorHAnsi"/>
          <w:sz w:val="24"/>
          <w:szCs w:val="24"/>
        </w:rPr>
        <w:t xml:space="preserve"> is looking to employ a </w:t>
      </w:r>
      <w:r w:rsidR="00923D19">
        <w:rPr>
          <w:rFonts w:cstheme="minorHAnsi"/>
          <w:sz w:val="24"/>
          <w:szCs w:val="24"/>
        </w:rPr>
        <w:t xml:space="preserve">part-time </w:t>
      </w:r>
      <w:r>
        <w:rPr>
          <w:rFonts w:cstheme="minorHAnsi"/>
          <w:sz w:val="24"/>
          <w:szCs w:val="24"/>
        </w:rPr>
        <w:t>Development Officer</w:t>
      </w:r>
      <w:r w:rsidR="00883C4A" w:rsidRPr="007564DF">
        <w:rPr>
          <w:rFonts w:cstheme="minorHAnsi"/>
          <w:sz w:val="24"/>
          <w:szCs w:val="24"/>
        </w:rPr>
        <w:t xml:space="preserve"> </w:t>
      </w:r>
      <w:r w:rsidR="00536729" w:rsidRPr="007564DF">
        <w:rPr>
          <w:rFonts w:cstheme="minorHAnsi"/>
          <w:sz w:val="24"/>
          <w:szCs w:val="24"/>
        </w:rPr>
        <w:t xml:space="preserve">on a </w:t>
      </w:r>
      <w:r w:rsidR="00923D19">
        <w:rPr>
          <w:rFonts w:cstheme="minorHAnsi"/>
          <w:sz w:val="24"/>
          <w:szCs w:val="24"/>
        </w:rPr>
        <w:t xml:space="preserve">fixed term </w:t>
      </w:r>
      <w:r>
        <w:rPr>
          <w:rFonts w:cstheme="minorHAnsi"/>
          <w:sz w:val="24"/>
          <w:szCs w:val="24"/>
        </w:rPr>
        <w:t>contract</w:t>
      </w:r>
      <w:r w:rsidR="00536729" w:rsidRPr="007564DF">
        <w:rPr>
          <w:rFonts w:cstheme="minorHAnsi"/>
          <w:sz w:val="24"/>
          <w:szCs w:val="24"/>
        </w:rPr>
        <w:t xml:space="preserve"> to assist </w:t>
      </w:r>
      <w:r>
        <w:rPr>
          <w:rFonts w:cstheme="minorHAnsi"/>
          <w:sz w:val="24"/>
          <w:szCs w:val="24"/>
        </w:rPr>
        <w:t>in the</w:t>
      </w:r>
      <w:r w:rsidR="00974FED">
        <w:rPr>
          <w:rFonts w:cstheme="minorHAnsi"/>
          <w:sz w:val="24"/>
          <w:szCs w:val="24"/>
        </w:rPr>
        <w:t xml:space="preserve"> acquisition and development of</w:t>
      </w:r>
      <w:r>
        <w:rPr>
          <w:rFonts w:cstheme="minorHAnsi"/>
          <w:sz w:val="24"/>
          <w:szCs w:val="24"/>
        </w:rPr>
        <w:t xml:space="preserve"> community assets and increasing </w:t>
      </w:r>
      <w:r w:rsidR="00974FED">
        <w:rPr>
          <w:rFonts w:cstheme="minorHAnsi"/>
          <w:sz w:val="24"/>
          <w:szCs w:val="24"/>
        </w:rPr>
        <w:t xml:space="preserve">of organisational </w:t>
      </w:r>
      <w:r>
        <w:rPr>
          <w:rFonts w:cstheme="minorHAnsi"/>
          <w:sz w:val="24"/>
          <w:szCs w:val="24"/>
        </w:rPr>
        <w:t>membership and profile.</w:t>
      </w:r>
    </w:p>
    <w:p w14:paraId="5F9875CD" w14:textId="335ECA08" w:rsidR="000014E1" w:rsidRPr="00C15FB9" w:rsidRDefault="009C4ACA" w:rsidP="00C15FB9">
      <w:pPr>
        <w:shd w:val="clear" w:color="auto" w:fill="FFFFFF"/>
        <w:spacing w:after="240"/>
        <w:jc w:val="both"/>
        <w:rPr>
          <w:rStyle w:val="apple-style-span"/>
          <w:rFonts w:cstheme="minorHAnsi"/>
          <w:sz w:val="24"/>
          <w:szCs w:val="24"/>
        </w:rPr>
      </w:pPr>
      <w:r w:rsidRPr="007564DF">
        <w:rPr>
          <w:rFonts w:cstheme="minorHAnsi"/>
          <w:sz w:val="24"/>
          <w:szCs w:val="24"/>
          <w:lang w:val="en-US"/>
        </w:rPr>
        <w:t xml:space="preserve">You will have </w:t>
      </w:r>
      <w:r w:rsidR="000014E1" w:rsidRPr="007564DF">
        <w:rPr>
          <w:rFonts w:cstheme="minorHAnsi"/>
          <w:sz w:val="24"/>
          <w:szCs w:val="24"/>
          <w:lang w:val="en-US"/>
        </w:rPr>
        <w:t>proven</w:t>
      </w:r>
      <w:r w:rsidR="00883C4A" w:rsidRPr="007564DF">
        <w:rPr>
          <w:rFonts w:cstheme="minorHAnsi"/>
          <w:sz w:val="24"/>
          <w:szCs w:val="24"/>
          <w:lang w:val="en-US"/>
        </w:rPr>
        <w:t xml:space="preserve"> project management </w:t>
      </w:r>
      <w:r w:rsidR="007564DF" w:rsidRPr="007564DF">
        <w:rPr>
          <w:rFonts w:cstheme="minorHAnsi"/>
          <w:sz w:val="24"/>
          <w:szCs w:val="24"/>
          <w:lang w:val="en-US"/>
        </w:rPr>
        <w:t xml:space="preserve">and project finance </w:t>
      </w:r>
      <w:r w:rsidR="00883C4A" w:rsidRPr="007564DF">
        <w:rPr>
          <w:rFonts w:cstheme="minorHAnsi"/>
          <w:sz w:val="24"/>
          <w:szCs w:val="24"/>
          <w:lang w:val="en-US"/>
        </w:rPr>
        <w:t>skills and a sound understanding of community</w:t>
      </w:r>
      <w:r w:rsidR="00536729" w:rsidRPr="007564DF">
        <w:rPr>
          <w:rFonts w:cstheme="minorHAnsi"/>
          <w:sz w:val="24"/>
          <w:szCs w:val="24"/>
          <w:lang w:val="en-US"/>
        </w:rPr>
        <w:t xml:space="preserve"> </w:t>
      </w:r>
      <w:r w:rsidR="007564DF" w:rsidRPr="007564DF">
        <w:rPr>
          <w:rFonts w:cstheme="minorHAnsi"/>
          <w:sz w:val="24"/>
          <w:szCs w:val="24"/>
          <w:lang w:val="en-US"/>
        </w:rPr>
        <w:t xml:space="preserve">and charitable </w:t>
      </w:r>
      <w:r w:rsidR="000014E1" w:rsidRPr="007564DF">
        <w:rPr>
          <w:rFonts w:cstheme="minorHAnsi"/>
          <w:sz w:val="24"/>
          <w:szCs w:val="24"/>
          <w:lang w:val="en-US"/>
        </w:rPr>
        <w:t>organization</w:t>
      </w:r>
      <w:r w:rsidR="00536729" w:rsidRPr="007564DF">
        <w:rPr>
          <w:rFonts w:cstheme="minorHAnsi"/>
          <w:sz w:val="24"/>
          <w:szCs w:val="24"/>
          <w:lang w:val="en-US"/>
        </w:rPr>
        <w:t>s</w:t>
      </w:r>
      <w:r w:rsidR="00883C4A" w:rsidRPr="007564DF">
        <w:rPr>
          <w:rFonts w:cstheme="minorHAnsi"/>
          <w:sz w:val="24"/>
          <w:szCs w:val="24"/>
          <w:lang w:val="en-US"/>
        </w:rPr>
        <w:t xml:space="preserve">.  </w:t>
      </w:r>
      <w:r w:rsidR="007564DF" w:rsidRPr="007564DF">
        <w:rPr>
          <w:rFonts w:cstheme="minorHAnsi"/>
          <w:sz w:val="24"/>
          <w:szCs w:val="24"/>
          <w:lang w:val="en-US"/>
        </w:rPr>
        <w:t xml:space="preserve">Working alongside </w:t>
      </w:r>
      <w:r w:rsidR="003E1A02">
        <w:rPr>
          <w:rFonts w:cstheme="minorHAnsi"/>
          <w:sz w:val="24"/>
          <w:szCs w:val="24"/>
          <w:lang w:val="en-US"/>
        </w:rPr>
        <w:t xml:space="preserve">the trustees of </w:t>
      </w:r>
      <w:r w:rsidR="0054055B">
        <w:rPr>
          <w:rFonts w:cstheme="minorHAnsi"/>
          <w:sz w:val="24"/>
          <w:szCs w:val="24"/>
          <w:lang w:val="en-US"/>
        </w:rPr>
        <w:t>G</w:t>
      </w:r>
      <w:r w:rsidR="003E1A02">
        <w:rPr>
          <w:rFonts w:cstheme="minorHAnsi"/>
          <w:sz w:val="24"/>
          <w:szCs w:val="24"/>
          <w:lang w:val="en-US"/>
        </w:rPr>
        <w:t>lencairn Land &amp; Woods Trust (GL</w:t>
      </w:r>
      <w:r w:rsidR="0054055B">
        <w:rPr>
          <w:rFonts w:cstheme="minorHAnsi"/>
          <w:sz w:val="24"/>
          <w:szCs w:val="24"/>
          <w:lang w:val="en-US"/>
        </w:rPr>
        <w:t xml:space="preserve">WT) </w:t>
      </w:r>
      <w:r w:rsidR="003E1A02">
        <w:rPr>
          <w:rFonts w:cstheme="minorHAnsi"/>
          <w:sz w:val="24"/>
          <w:szCs w:val="24"/>
          <w:lang w:val="en-US"/>
        </w:rPr>
        <w:t>and Project Officers from Moniaive Initiative (MI) as a collaborative venture</w:t>
      </w:r>
      <w:r w:rsidR="007564DF" w:rsidRPr="007564DF">
        <w:rPr>
          <w:rFonts w:cstheme="minorHAnsi"/>
          <w:sz w:val="24"/>
          <w:szCs w:val="24"/>
          <w:lang w:val="en-US"/>
        </w:rPr>
        <w:t>, y</w:t>
      </w:r>
      <w:r w:rsidR="000014E1" w:rsidRPr="007564DF">
        <w:rPr>
          <w:rFonts w:cstheme="minorHAnsi"/>
          <w:sz w:val="24"/>
          <w:szCs w:val="24"/>
          <w:lang w:val="en-US"/>
        </w:rPr>
        <w:t xml:space="preserve">ou </w:t>
      </w:r>
      <w:r w:rsidR="007564DF" w:rsidRPr="007564DF">
        <w:rPr>
          <w:rStyle w:val="apple-style-span"/>
          <w:rFonts w:cstheme="minorHAnsi"/>
          <w:sz w:val="24"/>
          <w:szCs w:val="24"/>
        </w:rPr>
        <w:t xml:space="preserve">will be required to liaise with local, </w:t>
      </w:r>
      <w:proofErr w:type="gramStart"/>
      <w:r w:rsidR="007564DF" w:rsidRPr="007564DF">
        <w:rPr>
          <w:rStyle w:val="apple-style-span"/>
          <w:rFonts w:cstheme="minorHAnsi"/>
          <w:sz w:val="24"/>
          <w:szCs w:val="24"/>
        </w:rPr>
        <w:t>regional</w:t>
      </w:r>
      <w:proofErr w:type="gramEnd"/>
      <w:r w:rsidR="007564DF" w:rsidRPr="007564DF">
        <w:rPr>
          <w:rStyle w:val="apple-style-span"/>
          <w:rFonts w:cstheme="minorHAnsi"/>
          <w:sz w:val="24"/>
          <w:szCs w:val="24"/>
        </w:rPr>
        <w:t xml:space="preserve"> and national organisations.  You </w:t>
      </w:r>
      <w:r w:rsidR="000014E1" w:rsidRPr="007564DF">
        <w:rPr>
          <w:rFonts w:cstheme="minorHAnsi"/>
          <w:sz w:val="24"/>
          <w:szCs w:val="24"/>
          <w:lang w:val="en-US"/>
        </w:rPr>
        <w:t xml:space="preserve">will be organized, efficient, and resourceful and </w:t>
      </w:r>
      <w:r w:rsidR="00675422" w:rsidRPr="007564DF">
        <w:rPr>
          <w:rFonts w:cstheme="minorHAnsi"/>
          <w:sz w:val="24"/>
          <w:szCs w:val="24"/>
          <w:lang w:val="en-US"/>
        </w:rPr>
        <w:t>have the ability</w:t>
      </w:r>
      <w:r w:rsidR="003E1A02">
        <w:rPr>
          <w:rFonts w:cstheme="minorHAnsi"/>
          <w:sz w:val="24"/>
          <w:szCs w:val="24"/>
          <w:lang w:val="en-US"/>
        </w:rPr>
        <w:t xml:space="preserve"> both to work on your own initiative and to </w:t>
      </w:r>
      <w:r w:rsidRPr="007564DF">
        <w:rPr>
          <w:rFonts w:cstheme="minorHAnsi"/>
          <w:sz w:val="24"/>
          <w:szCs w:val="24"/>
          <w:lang w:val="en-US"/>
        </w:rPr>
        <w:t>develop productive working relationships</w:t>
      </w:r>
      <w:r w:rsidR="000014E1" w:rsidRPr="007564DF">
        <w:rPr>
          <w:rFonts w:cstheme="minorHAnsi"/>
          <w:sz w:val="24"/>
          <w:szCs w:val="24"/>
          <w:lang w:val="en-US"/>
        </w:rPr>
        <w:t xml:space="preserve">.  </w:t>
      </w:r>
    </w:p>
    <w:p w14:paraId="7C144D27" w14:textId="77777777" w:rsidR="00EF35FE" w:rsidRPr="008A2D6C" w:rsidRDefault="00262FB7" w:rsidP="00262FB7">
      <w:pPr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  <w:r>
        <w:rPr>
          <w:rFonts w:cstheme="minorHAnsi"/>
          <w:b/>
          <w:color w:val="215868" w:themeColor="accent5" w:themeShade="80"/>
          <w:sz w:val="32"/>
          <w:szCs w:val="32"/>
        </w:rPr>
        <w:t>J</w:t>
      </w:r>
      <w:r w:rsidR="00EF35FE" w:rsidRPr="008A2D6C">
        <w:rPr>
          <w:rFonts w:cstheme="minorHAnsi"/>
          <w:b/>
          <w:color w:val="215868" w:themeColor="accent5" w:themeShade="80"/>
          <w:sz w:val="32"/>
          <w:szCs w:val="32"/>
        </w:rPr>
        <w:t>OB SPECIFICATION</w:t>
      </w:r>
    </w:p>
    <w:p w14:paraId="31E0D2F2" w14:textId="1C91FEB5" w:rsidR="00EF35FE" w:rsidRDefault="00EF35FE" w:rsidP="007564DF">
      <w:pPr>
        <w:spacing w:after="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>Requirements of the post are:</w:t>
      </w:r>
    </w:p>
    <w:p w14:paraId="061420F6" w14:textId="77777777" w:rsidR="0054055B" w:rsidRPr="00675422" w:rsidRDefault="0054055B" w:rsidP="007564DF">
      <w:pPr>
        <w:spacing w:after="0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403F26F6" w14:textId="4B58DC66" w:rsidR="007564DF" w:rsidRDefault="007564DF" w:rsidP="00C22B15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To offer project support </w:t>
      </w:r>
      <w:r w:rsidR="0054055B">
        <w:rPr>
          <w:rFonts w:eastAsia="Times New Roman" w:cstheme="minorHAnsi"/>
          <w:color w:val="000000"/>
          <w:sz w:val="24"/>
          <w:szCs w:val="24"/>
          <w:lang w:eastAsia="en-GB"/>
        </w:rPr>
        <w:t>for the Management of an asset transfer process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</w:p>
    <w:p w14:paraId="49FD8A3C" w14:textId="39B58751" w:rsidR="0054055B" w:rsidRDefault="0054055B" w:rsidP="00C22B15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To increase GLaWT organisational profile through online presence</w:t>
      </w:r>
    </w:p>
    <w:p w14:paraId="0414F3BD" w14:textId="0F6BBE49" w:rsidR="0054055B" w:rsidRDefault="0054055B" w:rsidP="00C22B15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To manage and increase membership of the organisation</w:t>
      </w:r>
    </w:p>
    <w:p w14:paraId="141E3629" w14:textId="05C26CA4" w:rsidR="0054055B" w:rsidRDefault="0054055B" w:rsidP="00C22B15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To assist in development of new website and social media platforms</w:t>
      </w:r>
    </w:p>
    <w:p w14:paraId="075A67C8" w14:textId="7D98CA7B" w:rsidR="007564DF" w:rsidRDefault="00C15FB9" w:rsidP="007564DF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To k</w:t>
      </w:r>
      <w:r w:rsidR="00C22B15" w:rsidRP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eep </w:t>
      </w:r>
      <w:r w:rsidR="0054055B">
        <w:rPr>
          <w:rFonts w:eastAsia="Times New Roman" w:cstheme="minorHAnsi"/>
          <w:color w:val="000000"/>
          <w:sz w:val="24"/>
          <w:szCs w:val="24"/>
          <w:lang w:eastAsia="en-GB"/>
        </w:rPr>
        <w:t xml:space="preserve">and manage </w:t>
      </w:r>
      <w:r w:rsidR="00C22B15" w:rsidRPr="007564DF">
        <w:rPr>
          <w:rFonts w:eastAsia="Times New Roman" w:cstheme="minorHAnsi"/>
          <w:color w:val="000000"/>
          <w:sz w:val="24"/>
          <w:szCs w:val="24"/>
          <w:lang w:eastAsia="en-GB"/>
        </w:rPr>
        <w:t>written</w:t>
      </w:r>
      <w:r w:rsid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C22B15" w:rsidRPr="007564DF">
        <w:rPr>
          <w:rFonts w:eastAsia="Times New Roman" w:cstheme="minorHAnsi"/>
          <w:color w:val="000000"/>
          <w:sz w:val="24"/>
          <w:szCs w:val="24"/>
          <w:lang w:eastAsia="en-GB"/>
        </w:rPr>
        <w:t>/</w:t>
      </w:r>
      <w:r w:rsid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C22B15" w:rsidRPr="007564DF">
        <w:rPr>
          <w:rFonts w:eastAsia="Times New Roman" w:cstheme="minorHAnsi"/>
          <w:color w:val="000000"/>
          <w:sz w:val="24"/>
          <w:szCs w:val="24"/>
          <w:lang w:eastAsia="en-GB"/>
        </w:rPr>
        <w:t>financial records</w:t>
      </w:r>
      <w:r w:rsid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of project development </w:t>
      </w:r>
    </w:p>
    <w:p w14:paraId="46DB2EB7" w14:textId="32B3FEF2" w:rsidR="00C15FB9" w:rsidRPr="00C15FB9" w:rsidRDefault="00C15FB9" w:rsidP="00C15FB9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To i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>dentif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y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and apply for 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>funding sources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, </w:t>
      </w:r>
      <w:r w:rsidRPr="007564DF">
        <w:rPr>
          <w:rFonts w:eastAsia="Times New Roman" w:cstheme="minorHAnsi"/>
          <w:color w:val="000000"/>
          <w:sz w:val="24"/>
          <w:szCs w:val="24"/>
          <w:lang w:eastAsia="en-GB"/>
        </w:rPr>
        <w:t>administer/draw down funding</w:t>
      </w:r>
    </w:p>
    <w:p w14:paraId="0FABC35D" w14:textId="15E093DE" w:rsidR="00C22B15" w:rsidRPr="007564DF" w:rsidRDefault="00C15FB9" w:rsidP="007564DF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To </w:t>
      </w:r>
      <w:r w:rsidR="003E1A0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produce </w:t>
      </w:r>
      <w:r w:rsidR="00C22B15" w:rsidRP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monitoring reports </w:t>
      </w:r>
      <w:r w:rsidR="003E1A02">
        <w:rPr>
          <w:rFonts w:eastAsia="Times New Roman" w:cstheme="minorHAnsi"/>
          <w:color w:val="000000"/>
          <w:sz w:val="24"/>
          <w:szCs w:val="24"/>
          <w:lang w:eastAsia="en-GB"/>
        </w:rPr>
        <w:t>for GLWT, MI and project funders.</w:t>
      </w:r>
    </w:p>
    <w:p w14:paraId="6AE06E09" w14:textId="31ACC4E3" w:rsidR="00F452EB" w:rsidRPr="00F452EB" w:rsidRDefault="00C15FB9" w:rsidP="00F452EB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To </w:t>
      </w:r>
      <w:r w:rsidR="005F633B" w:rsidRPr="00711F2C">
        <w:rPr>
          <w:rFonts w:eastAsia="Times New Roman" w:cstheme="minorHAnsi"/>
          <w:color w:val="000000"/>
          <w:sz w:val="24"/>
          <w:szCs w:val="24"/>
          <w:lang w:eastAsia="en-GB"/>
        </w:rPr>
        <w:t>proactively</w:t>
      </w:r>
      <w:r w:rsidR="005F633B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e</w:t>
      </w:r>
      <w:r w:rsidR="00F452EB" w:rsidRPr="00675422">
        <w:rPr>
          <w:rFonts w:eastAsia="Times New Roman" w:cstheme="minorHAnsi"/>
          <w:color w:val="000000"/>
          <w:sz w:val="24"/>
          <w:szCs w:val="24"/>
          <w:lang w:eastAsia="en-GB"/>
        </w:rPr>
        <w:t>ngag</w:t>
      </w:r>
      <w:r w:rsidR="00C22B15">
        <w:rPr>
          <w:rFonts w:eastAsia="Times New Roman" w:cstheme="minorHAnsi"/>
          <w:color w:val="000000"/>
          <w:sz w:val="24"/>
          <w:szCs w:val="24"/>
          <w:lang w:eastAsia="en-GB"/>
        </w:rPr>
        <w:t>e</w:t>
      </w:r>
      <w:r w:rsidR="00F452EB" w:rsidRPr="006754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with the community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and </w:t>
      </w:r>
      <w:r w:rsidR="005F633B">
        <w:rPr>
          <w:rFonts w:eastAsia="Times New Roman" w:cstheme="minorHAnsi"/>
          <w:color w:val="000000"/>
          <w:sz w:val="24"/>
          <w:szCs w:val="24"/>
          <w:lang w:eastAsia="en-GB"/>
        </w:rPr>
        <w:t>collect</w:t>
      </w:r>
      <w:r w:rsid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feedback</w:t>
      </w:r>
    </w:p>
    <w:p w14:paraId="4D51972E" w14:textId="57F61C48" w:rsidR="00C15FB9" w:rsidRPr="00C15FB9" w:rsidRDefault="00C15FB9" w:rsidP="007564DF">
      <w:pPr>
        <w:pStyle w:val="ListParagraph"/>
        <w:numPr>
          <w:ilvl w:val="0"/>
          <w:numId w:val="4"/>
        </w:numPr>
        <w:shd w:val="clear" w:color="auto" w:fill="FFFFFF"/>
        <w:spacing w:after="240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To p</w:t>
      </w:r>
      <w:r w:rsidR="0058214A" w:rsidRPr="006754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rovide </w:t>
      </w:r>
      <w:r w:rsidR="00F30653">
        <w:rPr>
          <w:rFonts w:eastAsia="Times New Roman" w:cstheme="minorHAnsi"/>
          <w:color w:val="000000"/>
          <w:sz w:val="24"/>
          <w:szCs w:val="24"/>
          <w:lang w:eastAsia="en-GB"/>
        </w:rPr>
        <w:t xml:space="preserve">updates for use on the </w:t>
      </w:r>
      <w:r w:rsidR="0054055B">
        <w:rPr>
          <w:rFonts w:eastAsia="Times New Roman" w:cstheme="minorHAnsi"/>
          <w:color w:val="000000"/>
          <w:sz w:val="24"/>
          <w:szCs w:val="24"/>
          <w:lang w:eastAsia="en-GB"/>
        </w:rPr>
        <w:t xml:space="preserve">GLaWT and </w:t>
      </w:r>
      <w:r w:rsidR="00F30653">
        <w:rPr>
          <w:rFonts w:eastAsia="Times New Roman" w:cstheme="minorHAnsi"/>
          <w:color w:val="000000"/>
          <w:sz w:val="24"/>
          <w:szCs w:val="24"/>
          <w:lang w:eastAsia="en-GB"/>
        </w:rPr>
        <w:t xml:space="preserve">MI </w:t>
      </w:r>
      <w:r w:rsidR="0058214A" w:rsidRPr="00675422">
        <w:rPr>
          <w:rFonts w:eastAsia="Times New Roman" w:cstheme="minorHAnsi"/>
          <w:color w:val="000000"/>
          <w:sz w:val="24"/>
          <w:szCs w:val="24"/>
          <w:lang w:eastAsia="en-GB"/>
        </w:rPr>
        <w:t>website</w:t>
      </w:r>
      <w:r w:rsid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, </w:t>
      </w:r>
      <w:r w:rsidR="0058214A" w:rsidRPr="006754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social media </w:t>
      </w:r>
      <w:r w:rsidR="00F30653">
        <w:rPr>
          <w:rFonts w:eastAsia="Times New Roman" w:cstheme="minorHAnsi"/>
          <w:color w:val="000000"/>
          <w:sz w:val="24"/>
          <w:szCs w:val="24"/>
          <w:lang w:eastAsia="en-GB"/>
        </w:rPr>
        <w:t>pages</w:t>
      </w:r>
      <w:r w:rsid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and press releases</w:t>
      </w:r>
    </w:p>
    <w:p w14:paraId="35BEFD55" w14:textId="4ADF085C" w:rsidR="00F30653" w:rsidRPr="00C15FB9" w:rsidRDefault="00EF35FE" w:rsidP="00C15FB9">
      <w:pPr>
        <w:shd w:val="clear" w:color="auto" w:fill="FFFFFF"/>
        <w:spacing w:after="240"/>
        <w:jc w:val="both"/>
        <w:rPr>
          <w:rFonts w:cstheme="minorHAnsi"/>
          <w:sz w:val="24"/>
          <w:szCs w:val="24"/>
        </w:rPr>
      </w:pPr>
      <w:r w:rsidRP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This is a fixed term </w:t>
      </w:r>
      <w:r w:rsidR="0095686A">
        <w:rPr>
          <w:rFonts w:eastAsia="Times New Roman" w:cstheme="minorHAnsi"/>
          <w:color w:val="000000"/>
          <w:sz w:val="24"/>
          <w:szCs w:val="24"/>
          <w:lang w:eastAsia="en-GB"/>
        </w:rPr>
        <w:t>contract</w:t>
      </w:r>
      <w:r w:rsidRPr="007564DF">
        <w:rPr>
          <w:rFonts w:eastAsia="Times New Roman" w:cstheme="minorHAnsi"/>
          <w:color w:val="000000"/>
          <w:sz w:val="24"/>
          <w:szCs w:val="24"/>
          <w:lang w:eastAsia="en-GB"/>
        </w:rPr>
        <w:t>.</w:t>
      </w:r>
      <w:r w:rsidR="00F30653" w:rsidRP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 </w:t>
      </w:r>
      <w:r w:rsidR="0072491C">
        <w:rPr>
          <w:rFonts w:eastAsia="Times New Roman" w:cstheme="minorHAnsi"/>
          <w:color w:val="000000"/>
          <w:sz w:val="24"/>
          <w:szCs w:val="24"/>
          <w:lang w:eastAsia="en-GB"/>
        </w:rPr>
        <w:t xml:space="preserve">You will be </w:t>
      </w:r>
      <w:r w:rsidR="00C15FB9">
        <w:rPr>
          <w:rFonts w:eastAsia="Times New Roman" w:cstheme="minorHAnsi"/>
          <w:color w:val="000000"/>
          <w:sz w:val="24"/>
          <w:szCs w:val="24"/>
          <w:lang w:eastAsia="en-GB"/>
        </w:rPr>
        <w:t>require</w:t>
      </w:r>
      <w:r w:rsidR="0072491C">
        <w:rPr>
          <w:rFonts w:eastAsia="Times New Roman" w:cstheme="minorHAnsi"/>
          <w:color w:val="000000"/>
          <w:sz w:val="24"/>
          <w:szCs w:val="24"/>
          <w:lang w:eastAsia="en-GB"/>
        </w:rPr>
        <w:t>d</w:t>
      </w:r>
      <w:r w:rsidR="00C15FB9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to </w:t>
      </w:r>
      <w:r w:rsidRPr="007564DF">
        <w:rPr>
          <w:rFonts w:eastAsia="Times New Roman" w:cstheme="minorHAnsi"/>
          <w:color w:val="000000"/>
          <w:sz w:val="24"/>
          <w:szCs w:val="24"/>
          <w:lang w:eastAsia="en-GB"/>
        </w:rPr>
        <w:t>work flexible hours</w:t>
      </w:r>
      <w:r w:rsidR="00C15FB9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(including evenings / weekends)</w:t>
      </w:r>
      <w:r w:rsidRP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to meet the demands of the post.</w:t>
      </w:r>
      <w:r w:rsidR="00C15FB9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C15FB9" w:rsidRPr="007564DF">
        <w:rPr>
          <w:rStyle w:val="apple-style-span"/>
          <w:rFonts w:cstheme="minorHAnsi"/>
          <w:sz w:val="24"/>
          <w:szCs w:val="24"/>
        </w:rPr>
        <w:t xml:space="preserve">The post will be based </w:t>
      </w:r>
      <w:r w:rsidR="00C15FB9">
        <w:rPr>
          <w:rStyle w:val="apple-style-span"/>
          <w:rFonts w:cstheme="minorHAnsi"/>
          <w:sz w:val="24"/>
          <w:szCs w:val="24"/>
        </w:rPr>
        <w:t>at</w:t>
      </w:r>
      <w:r w:rsidR="00C15FB9" w:rsidRPr="007564DF">
        <w:rPr>
          <w:rStyle w:val="apple-style-span"/>
          <w:rFonts w:cstheme="minorHAnsi"/>
          <w:sz w:val="24"/>
          <w:szCs w:val="24"/>
        </w:rPr>
        <w:t xml:space="preserve"> home, but on occasion you may be required to work from other locations</w:t>
      </w:r>
      <w:r w:rsidR="00C15FB9" w:rsidRPr="0072491C">
        <w:rPr>
          <w:rStyle w:val="apple-style-span"/>
          <w:rFonts w:cstheme="minorHAnsi"/>
          <w:b/>
          <w:bCs/>
          <w:sz w:val="24"/>
          <w:szCs w:val="24"/>
        </w:rPr>
        <w:t>.</w:t>
      </w:r>
      <w:r w:rsidR="0072491C" w:rsidRPr="0072491C">
        <w:rPr>
          <w:rStyle w:val="apple-style-span"/>
          <w:rFonts w:cstheme="minorHAnsi"/>
          <w:b/>
          <w:bCs/>
          <w:sz w:val="24"/>
          <w:szCs w:val="24"/>
        </w:rPr>
        <w:t xml:space="preserve">  Job Share applicants will be </w:t>
      </w:r>
      <w:proofErr w:type="gramStart"/>
      <w:r w:rsidR="0072491C" w:rsidRPr="0072491C">
        <w:rPr>
          <w:rStyle w:val="apple-style-span"/>
          <w:rFonts w:cstheme="minorHAnsi"/>
          <w:b/>
          <w:bCs/>
          <w:sz w:val="24"/>
          <w:szCs w:val="24"/>
        </w:rPr>
        <w:t>considered</w:t>
      </w:r>
      <w:proofErr w:type="gramEnd"/>
      <w:r w:rsidR="005F633B">
        <w:rPr>
          <w:rStyle w:val="apple-style-span"/>
          <w:rFonts w:cstheme="minorHAnsi"/>
          <w:b/>
          <w:bCs/>
          <w:sz w:val="24"/>
          <w:szCs w:val="24"/>
        </w:rPr>
        <w:t xml:space="preserve"> </w:t>
      </w:r>
      <w:r w:rsidR="005F633B" w:rsidRPr="00711F2C">
        <w:rPr>
          <w:rStyle w:val="apple-style-span"/>
          <w:rFonts w:cstheme="minorHAnsi"/>
          <w:b/>
          <w:bCs/>
          <w:sz w:val="24"/>
          <w:szCs w:val="24"/>
        </w:rPr>
        <w:t xml:space="preserve">and discussions </w:t>
      </w:r>
      <w:r w:rsidR="0054055B">
        <w:rPr>
          <w:rStyle w:val="apple-style-span"/>
          <w:rFonts w:cstheme="minorHAnsi"/>
          <w:b/>
          <w:bCs/>
          <w:sz w:val="24"/>
          <w:szCs w:val="24"/>
        </w:rPr>
        <w:t xml:space="preserve">are welcome </w:t>
      </w:r>
      <w:r w:rsidR="005F633B" w:rsidRPr="00711F2C">
        <w:rPr>
          <w:rStyle w:val="apple-style-span"/>
          <w:rFonts w:cstheme="minorHAnsi"/>
          <w:b/>
          <w:bCs/>
          <w:sz w:val="24"/>
          <w:szCs w:val="24"/>
        </w:rPr>
        <w:t xml:space="preserve">on </w:t>
      </w:r>
      <w:r w:rsidR="004A0200">
        <w:rPr>
          <w:rStyle w:val="apple-style-span"/>
          <w:rFonts w:cstheme="minorHAnsi"/>
          <w:b/>
          <w:bCs/>
          <w:sz w:val="24"/>
          <w:szCs w:val="24"/>
        </w:rPr>
        <w:t>flexible/</w:t>
      </w:r>
      <w:r w:rsidR="005F633B" w:rsidRPr="00711F2C">
        <w:rPr>
          <w:rStyle w:val="apple-style-span"/>
          <w:rFonts w:cstheme="minorHAnsi"/>
          <w:b/>
          <w:bCs/>
          <w:sz w:val="24"/>
          <w:szCs w:val="24"/>
        </w:rPr>
        <w:t>alternative working options</w:t>
      </w:r>
      <w:r w:rsidR="0072491C" w:rsidRPr="00711F2C">
        <w:rPr>
          <w:rStyle w:val="apple-style-span"/>
          <w:rFonts w:cstheme="minorHAnsi"/>
          <w:sz w:val="24"/>
          <w:szCs w:val="24"/>
        </w:rPr>
        <w:t>.</w:t>
      </w:r>
    </w:p>
    <w:p w14:paraId="2F7D4935" w14:textId="77777777" w:rsidR="009C4ACA" w:rsidRPr="00262FB7" w:rsidRDefault="009C4ACA" w:rsidP="00262FB7">
      <w:pPr>
        <w:spacing w:line="240" w:lineRule="auto"/>
        <w:ind w:left="360"/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  <w:r w:rsidRPr="00262FB7">
        <w:rPr>
          <w:rFonts w:cstheme="minorHAnsi"/>
          <w:b/>
          <w:color w:val="215868" w:themeColor="accent5" w:themeShade="80"/>
          <w:sz w:val="32"/>
          <w:szCs w:val="32"/>
        </w:rPr>
        <w:lastRenderedPageBreak/>
        <w:t>PERSON SPECIFICATION</w:t>
      </w:r>
    </w:p>
    <w:tbl>
      <w:tblPr>
        <w:tblStyle w:val="TableGrid"/>
        <w:tblW w:w="9421" w:type="dxa"/>
        <w:tblInd w:w="468" w:type="dxa"/>
        <w:tblLayout w:type="fixed"/>
        <w:tblLook w:val="04A0" w:firstRow="1" w:lastRow="0" w:firstColumn="1" w:lastColumn="0" w:noHBand="0" w:noVBand="1"/>
      </w:tblPr>
      <w:tblGrid>
        <w:gridCol w:w="2221"/>
        <w:gridCol w:w="3656"/>
        <w:gridCol w:w="3544"/>
      </w:tblGrid>
      <w:tr w:rsidR="009C4ACA" w:rsidRPr="00675422" w14:paraId="508BBB00" w14:textId="77777777" w:rsidTr="0054055B">
        <w:tc>
          <w:tcPr>
            <w:tcW w:w="2221" w:type="dxa"/>
          </w:tcPr>
          <w:p w14:paraId="746E3DF5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CRITERIA</w:t>
            </w:r>
          </w:p>
        </w:tc>
        <w:tc>
          <w:tcPr>
            <w:tcW w:w="3656" w:type="dxa"/>
          </w:tcPr>
          <w:p w14:paraId="444BD9B0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PREFERRED</w:t>
            </w:r>
          </w:p>
        </w:tc>
        <w:tc>
          <w:tcPr>
            <w:tcW w:w="3544" w:type="dxa"/>
          </w:tcPr>
          <w:p w14:paraId="2CEB0E2E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ESSENTIAL</w:t>
            </w:r>
          </w:p>
        </w:tc>
      </w:tr>
      <w:tr w:rsidR="00F7223A" w:rsidRPr="00675422" w14:paraId="60E2AFFB" w14:textId="77777777" w:rsidTr="0054055B">
        <w:tc>
          <w:tcPr>
            <w:tcW w:w="2221" w:type="dxa"/>
          </w:tcPr>
          <w:p w14:paraId="1B91C2FF" w14:textId="77777777" w:rsidR="00F7223A" w:rsidRPr="00675422" w:rsidRDefault="00F7223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QUALIFICATIONS &amp; TRAINING</w:t>
            </w:r>
          </w:p>
        </w:tc>
        <w:tc>
          <w:tcPr>
            <w:tcW w:w="3656" w:type="dxa"/>
          </w:tcPr>
          <w:p w14:paraId="41F27BDD" w14:textId="4CA671F3" w:rsidR="00F7223A" w:rsidRPr="00675422" w:rsidRDefault="00F7223A" w:rsidP="00262FB7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 xml:space="preserve">Degree/vocational qualification in </w:t>
            </w:r>
            <w:r w:rsidR="0058214A">
              <w:rPr>
                <w:rFonts w:cstheme="minorHAnsi"/>
                <w:sz w:val="24"/>
                <w:szCs w:val="24"/>
              </w:rPr>
              <w:t xml:space="preserve">community </w:t>
            </w:r>
            <w:r w:rsidRPr="00675422">
              <w:rPr>
                <w:rFonts w:cstheme="minorHAnsi"/>
                <w:sz w:val="24"/>
                <w:szCs w:val="24"/>
              </w:rPr>
              <w:t xml:space="preserve">development </w:t>
            </w:r>
            <w:r w:rsidR="0058214A">
              <w:rPr>
                <w:rFonts w:cstheme="minorHAnsi"/>
                <w:sz w:val="24"/>
                <w:szCs w:val="24"/>
              </w:rPr>
              <w:t>and/</w:t>
            </w:r>
            <w:r w:rsidRPr="00675422">
              <w:rPr>
                <w:rFonts w:cstheme="minorHAnsi"/>
                <w:sz w:val="24"/>
                <w:szCs w:val="24"/>
              </w:rPr>
              <w:t>or project management</w:t>
            </w:r>
          </w:p>
        </w:tc>
        <w:tc>
          <w:tcPr>
            <w:tcW w:w="3544" w:type="dxa"/>
          </w:tcPr>
          <w:p w14:paraId="0E86B537" w14:textId="77777777" w:rsidR="00F7223A" w:rsidRPr="00675422" w:rsidRDefault="00F7223A" w:rsidP="00262FB7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>A good standard of formal education to Highers level</w:t>
            </w:r>
          </w:p>
        </w:tc>
      </w:tr>
      <w:tr w:rsidR="009C4ACA" w:rsidRPr="00675422" w14:paraId="3ED04040" w14:textId="77777777" w:rsidTr="0054055B">
        <w:trPr>
          <w:trHeight w:val="3363"/>
        </w:trPr>
        <w:tc>
          <w:tcPr>
            <w:tcW w:w="2221" w:type="dxa"/>
          </w:tcPr>
          <w:p w14:paraId="73862871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EXPERIENCE/</w:t>
            </w:r>
            <w:r w:rsidR="00675422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675422">
              <w:rPr>
                <w:rFonts w:cstheme="minorHAnsi"/>
                <w:b/>
                <w:sz w:val="24"/>
                <w:szCs w:val="24"/>
              </w:rPr>
              <w:t>KNOWLEDGE</w:t>
            </w:r>
          </w:p>
        </w:tc>
        <w:tc>
          <w:tcPr>
            <w:tcW w:w="3656" w:type="dxa"/>
          </w:tcPr>
          <w:p w14:paraId="7CCA6558" w14:textId="362B4A70" w:rsidR="00EF35FE" w:rsidRDefault="00EF35FE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>Previous experience in</w:t>
            </w:r>
            <w:r w:rsidR="0058214A">
              <w:rPr>
                <w:rFonts w:cstheme="minorHAnsi"/>
                <w:sz w:val="24"/>
                <w:szCs w:val="24"/>
              </w:rPr>
              <w:t xml:space="preserve"> community </w:t>
            </w:r>
            <w:r w:rsidRPr="00675422">
              <w:rPr>
                <w:rFonts w:cstheme="minorHAnsi"/>
                <w:sz w:val="24"/>
                <w:szCs w:val="24"/>
              </w:rPr>
              <w:t>project management</w:t>
            </w:r>
          </w:p>
          <w:p w14:paraId="0E4A0FC5" w14:textId="25CA9EEB" w:rsidR="0054055B" w:rsidRPr="00675422" w:rsidRDefault="0054055B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Experience of woodland management and community land assets</w:t>
            </w:r>
          </w:p>
          <w:p w14:paraId="7B9EC931" w14:textId="5F114FB2" w:rsidR="009C4ACA" w:rsidRDefault="009C4ACA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>Previous experience in charity fundraising and management</w:t>
            </w:r>
          </w:p>
          <w:p w14:paraId="1599501E" w14:textId="77777777" w:rsidR="00675422" w:rsidRPr="00675422" w:rsidRDefault="00675422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E605C6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Knowledge of the structures and roles of public agencies</w:t>
            </w:r>
            <w:r w:rsidRPr="00675422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 engaged in rural development</w:t>
            </w:r>
          </w:p>
        </w:tc>
        <w:tc>
          <w:tcPr>
            <w:tcW w:w="3544" w:type="dxa"/>
          </w:tcPr>
          <w:p w14:paraId="35A3575B" w14:textId="30556CA2" w:rsidR="00EF35FE" w:rsidRPr="00330A81" w:rsidRDefault="00EF35FE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 xml:space="preserve">Previous experience of developing, </w:t>
            </w:r>
            <w:proofErr w:type="gramStart"/>
            <w:r w:rsidRPr="00675422">
              <w:rPr>
                <w:rFonts w:cstheme="minorHAnsi"/>
                <w:sz w:val="24"/>
                <w:szCs w:val="24"/>
              </w:rPr>
              <w:t>delivering</w:t>
            </w:r>
            <w:proofErr w:type="gramEnd"/>
            <w:r w:rsidRPr="00675422">
              <w:rPr>
                <w:rFonts w:cstheme="minorHAnsi"/>
                <w:sz w:val="24"/>
                <w:szCs w:val="24"/>
              </w:rPr>
              <w:t xml:space="preserve"> and administering             </w:t>
            </w:r>
            <w:r w:rsidRPr="00330A81">
              <w:rPr>
                <w:rFonts w:cstheme="minorHAnsi"/>
                <w:sz w:val="24"/>
                <w:szCs w:val="24"/>
              </w:rPr>
              <w:t>projects</w:t>
            </w:r>
          </w:p>
          <w:p w14:paraId="583545E9" w14:textId="2A607C87" w:rsidR="00F02009" w:rsidRPr="00330A81" w:rsidRDefault="00F02009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330A81">
              <w:rPr>
                <w:rFonts w:cstheme="minorHAnsi"/>
                <w:sz w:val="24"/>
                <w:szCs w:val="24"/>
              </w:rPr>
              <w:t xml:space="preserve">Previous experience of financial management </w:t>
            </w:r>
          </w:p>
          <w:p w14:paraId="565B0A56" w14:textId="77777777" w:rsidR="009C4ACA" w:rsidRPr="00675422" w:rsidRDefault="009C4ACA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>Experience of working with community groups</w:t>
            </w:r>
          </w:p>
          <w:p w14:paraId="7DA85BA2" w14:textId="77777777" w:rsidR="009C4ACA" w:rsidRPr="00675422" w:rsidRDefault="009C4ACA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 xml:space="preserve">Knowledge of Health &amp; Safety at Work, Equality &amp; Diversity </w:t>
            </w:r>
            <w:proofErr w:type="gramStart"/>
            <w:r w:rsidRPr="00675422">
              <w:rPr>
                <w:rFonts w:cstheme="minorHAnsi"/>
                <w:sz w:val="24"/>
                <w:szCs w:val="24"/>
              </w:rPr>
              <w:t>policy</w:t>
            </w:r>
            <w:proofErr w:type="gramEnd"/>
            <w:r w:rsidRPr="00675422">
              <w:rPr>
                <w:rFonts w:cstheme="minorHAnsi"/>
                <w:sz w:val="24"/>
                <w:szCs w:val="24"/>
              </w:rPr>
              <w:t xml:space="preserve"> and practices</w:t>
            </w:r>
          </w:p>
        </w:tc>
      </w:tr>
      <w:tr w:rsidR="009C4ACA" w:rsidRPr="00675422" w14:paraId="08748D16" w14:textId="77777777" w:rsidTr="0054055B">
        <w:tc>
          <w:tcPr>
            <w:tcW w:w="2221" w:type="dxa"/>
          </w:tcPr>
          <w:p w14:paraId="563DAE64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SKILLS/ABILITIES</w:t>
            </w:r>
          </w:p>
        </w:tc>
        <w:tc>
          <w:tcPr>
            <w:tcW w:w="3656" w:type="dxa"/>
          </w:tcPr>
          <w:p w14:paraId="68090B76" w14:textId="3D4F8388" w:rsidR="00E5333F" w:rsidRPr="0054055B" w:rsidRDefault="0054055B" w:rsidP="0054055B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sz w:val="24"/>
                <w:szCs w:val="24"/>
              </w:rPr>
            </w:pPr>
            <w:r w:rsidRPr="0054055B">
              <w:rPr>
                <w:rFonts w:cstheme="minorHAnsi"/>
                <w:sz w:val="24"/>
                <w:szCs w:val="24"/>
              </w:rPr>
              <w:t>A</w:t>
            </w:r>
            <w:r w:rsidR="00E5333F" w:rsidRPr="0054055B">
              <w:rPr>
                <w:rFonts w:cstheme="minorHAnsi"/>
                <w:sz w:val="24"/>
                <w:szCs w:val="24"/>
              </w:rPr>
              <w:t>bility to communicate in a range of settings with different people</w:t>
            </w:r>
          </w:p>
          <w:p w14:paraId="1904BDB8" w14:textId="00AEF924" w:rsidR="00E5333F" w:rsidRDefault="00E5333F" w:rsidP="00F02009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Knowledge of Spreadsheets</w:t>
            </w:r>
          </w:p>
          <w:p w14:paraId="0D1171D9" w14:textId="77777777" w:rsidR="00E5333F" w:rsidRDefault="00E5333F" w:rsidP="00F02009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Social media</w:t>
            </w:r>
          </w:p>
          <w:p w14:paraId="42D90504" w14:textId="7497D0D8" w:rsidR="0054055B" w:rsidRDefault="0054055B" w:rsidP="00F02009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Provision of written/image content for websites</w:t>
            </w:r>
          </w:p>
          <w:p w14:paraId="4993F19E" w14:textId="195A937E" w:rsidR="00F02009" w:rsidRPr="00330A81" w:rsidRDefault="0054055B" w:rsidP="00F02009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</w:t>
            </w:r>
            <w:r w:rsidR="00F02009" w:rsidRPr="00330A81">
              <w:rPr>
                <w:rFonts w:cstheme="minorHAnsi"/>
                <w:sz w:val="24"/>
                <w:szCs w:val="24"/>
              </w:rPr>
              <w:t>ritten and presentational skills</w:t>
            </w:r>
          </w:p>
          <w:p w14:paraId="42B3DA31" w14:textId="212B0E51" w:rsidR="0058214A" w:rsidRPr="00330A81" w:rsidRDefault="0058214A" w:rsidP="00E5333F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544" w:type="dxa"/>
          </w:tcPr>
          <w:p w14:paraId="72EDC430" w14:textId="4CBDCCB6" w:rsidR="00E5333F" w:rsidRDefault="00EF35FE" w:rsidP="00E5333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330A81">
              <w:rPr>
                <w:rFonts w:cstheme="minorHAnsi"/>
                <w:sz w:val="24"/>
                <w:szCs w:val="24"/>
              </w:rPr>
              <w:t>Excellent interpersonal</w:t>
            </w:r>
            <w:r w:rsidR="0058214A" w:rsidRPr="00330A81">
              <w:rPr>
                <w:rFonts w:cstheme="minorHAnsi"/>
                <w:sz w:val="24"/>
                <w:szCs w:val="24"/>
              </w:rPr>
              <w:t xml:space="preserve"> and teamworking</w:t>
            </w:r>
            <w:r w:rsidRPr="00330A81">
              <w:rPr>
                <w:rFonts w:cstheme="minorHAnsi"/>
                <w:sz w:val="24"/>
                <w:szCs w:val="24"/>
              </w:rPr>
              <w:t xml:space="preserve"> skills with the ability to motivate others</w:t>
            </w:r>
          </w:p>
          <w:p w14:paraId="3DDFA19D" w14:textId="70CDFE75" w:rsidR="00E5333F" w:rsidRPr="00E5333F" w:rsidRDefault="00E5333F" w:rsidP="00E5333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Problem solving skills</w:t>
            </w:r>
          </w:p>
          <w:p w14:paraId="1A6606A1" w14:textId="29A7B801" w:rsidR="00E5333F" w:rsidRPr="00E5333F" w:rsidRDefault="00E5333F" w:rsidP="00E5333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330A81">
              <w:rPr>
                <w:rFonts w:eastAsia="Times New Roman" w:cstheme="minorHAnsi"/>
                <w:sz w:val="24"/>
                <w:szCs w:val="24"/>
                <w:lang w:eastAsia="en-GB"/>
              </w:rPr>
              <w:t>Strong self-discipline to work on own initiative</w:t>
            </w:r>
          </w:p>
          <w:p w14:paraId="224ACE9D" w14:textId="5948801A" w:rsidR="00E5333F" w:rsidRPr="00330A81" w:rsidRDefault="00E5333F" w:rsidP="00E5333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>Attention to detail</w:t>
            </w:r>
          </w:p>
          <w:p w14:paraId="3EF6BAB8" w14:textId="7C591607" w:rsidR="00E5333F" w:rsidRPr="00E5333F" w:rsidRDefault="00E5333F" w:rsidP="00E5333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Good </w:t>
            </w:r>
            <w:r w:rsidRPr="00F30653">
              <w:rPr>
                <w:rFonts w:cstheme="minorHAnsi"/>
                <w:sz w:val="24"/>
                <w:szCs w:val="24"/>
              </w:rPr>
              <w:t>computer skills</w:t>
            </w:r>
          </w:p>
          <w:p w14:paraId="112D0DBC" w14:textId="071E8786" w:rsidR="009C4ACA" w:rsidRPr="00E5333F" w:rsidRDefault="00E5333F" w:rsidP="00E5333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Good</w:t>
            </w:r>
            <w:r w:rsidR="009C4ACA" w:rsidRPr="00E5333F">
              <w:rPr>
                <w:rFonts w:cstheme="minorHAnsi"/>
                <w:sz w:val="24"/>
                <w:szCs w:val="24"/>
              </w:rPr>
              <w:t xml:space="preserve"> record keeping</w:t>
            </w:r>
          </w:p>
        </w:tc>
      </w:tr>
      <w:tr w:rsidR="009C4ACA" w:rsidRPr="00675422" w14:paraId="72BC54A7" w14:textId="77777777" w:rsidTr="0054055B">
        <w:tc>
          <w:tcPr>
            <w:tcW w:w="2221" w:type="dxa"/>
          </w:tcPr>
          <w:p w14:paraId="7A5549C6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OTHER</w:t>
            </w:r>
          </w:p>
        </w:tc>
        <w:tc>
          <w:tcPr>
            <w:tcW w:w="3656" w:type="dxa"/>
          </w:tcPr>
          <w:p w14:paraId="34FC2764" w14:textId="74878B5E" w:rsidR="009C4ACA" w:rsidRPr="00675422" w:rsidRDefault="009C4ACA" w:rsidP="00C22B15">
            <w:pPr>
              <w:pStyle w:val="ListParagraph"/>
              <w:numPr>
                <w:ilvl w:val="0"/>
                <w:numId w:val="3"/>
              </w:numPr>
              <w:spacing w:after="120"/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 xml:space="preserve">Have </w:t>
            </w:r>
            <w:r w:rsidR="0058214A">
              <w:rPr>
                <w:rFonts w:cstheme="minorHAnsi"/>
                <w:sz w:val="24"/>
                <w:szCs w:val="24"/>
              </w:rPr>
              <w:t xml:space="preserve">access to </w:t>
            </w:r>
            <w:r w:rsidRPr="00675422">
              <w:rPr>
                <w:rFonts w:cstheme="minorHAnsi"/>
                <w:sz w:val="24"/>
                <w:szCs w:val="24"/>
              </w:rPr>
              <w:t>own transport</w:t>
            </w:r>
          </w:p>
        </w:tc>
        <w:tc>
          <w:tcPr>
            <w:tcW w:w="3544" w:type="dxa"/>
          </w:tcPr>
          <w:p w14:paraId="488007E9" w14:textId="77777777" w:rsidR="009C4ACA" w:rsidRPr="00675422" w:rsidRDefault="009C4ACA" w:rsidP="00262FB7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3E0870CC" w14:textId="77777777" w:rsidR="00574BE7" w:rsidRDefault="00574BE7" w:rsidP="00262FB7">
      <w:pPr>
        <w:spacing w:line="240" w:lineRule="auto"/>
      </w:pPr>
    </w:p>
    <w:sectPr w:rsidR="00574BE7" w:rsidSect="00C756E1">
      <w:headerReference w:type="default" r:id="rId8"/>
      <w:footerReference w:type="default" r:id="rId9"/>
      <w:pgSz w:w="11906" w:h="16838"/>
      <w:pgMar w:top="1921" w:right="1080" w:bottom="1440" w:left="1080" w:header="708" w:footer="116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6989FA" w14:textId="77777777" w:rsidR="00CE575C" w:rsidRDefault="00CE575C" w:rsidP="001E549F">
      <w:pPr>
        <w:spacing w:after="0" w:line="240" w:lineRule="auto"/>
      </w:pPr>
      <w:r>
        <w:separator/>
      </w:r>
    </w:p>
  </w:endnote>
  <w:endnote w:type="continuationSeparator" w:id="0">
    <w:p w14:paraId="072A414D" w14:textId="77777777" w:rsidR="00CE575C" w:rsidRDefault="00CE575C" w:rsidP="001E5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6BFDF3" w14:textId="3E05C51B" w:rsidR="00923D19" w:rsidRDefault="00EB04E7" w:rsidP="004B6DC8">
    <w:pPr>
      <w:spacing w:after="0"/>
      <w:rPr>
        <w:rFonts w:eastAsiaTheme="minorHAnsi"/>
        <w:sz w:val="18"/>
        <w:szCs w:val="18"/>
      </w:rPr>
    </w:pPr>
    <w:r>
      <w:rPr>
        <w:noProof/>
        <w:lang w:val="en-US"/>
      </w:rPr>
      <w:drawing>
        <wp:anchor distT="0" distB="0" distL="114300" distR="114300" simplePos="0" relativeHeight="251675648" behindDoc="0" locked="0" layoutInCell="1" allowOverlap="1" wp14:anchorId="24957C20" wp14:editId="7E6763E9">
          <wp:simplePos x="0" y="0"/>
          <wp:positionH relativeFrom="column">
            <wp:posOffset>0</wp:posOffset>
          </wp:positionH>
          <wp:positionV relativeFrom="paragraph">
            <wp:posOffset>45085</wp:posOffset>
          </wp:positionV>
          <wp:extent cx="2514600" cy="554355"/>
          <wp:effectExtent l="0" t="0" r="0" b="444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4600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eastAsia="Times New Roman" w:cstheme="minorHAnsi"/>
        <w:noProof/>
        <w:color w:val="000000"/>
        <w:sz w:val="18"/>
        <w:szCs w:val="18"/>
        <w:lang w:val="en-US"/>
      </w:rPr>
      <w:drawing>
        <wp:anchor distT="0" distB="0" distL="114300" distR="114300" simplePos="0" relativeHeight="251673600" behindDoc="0" locked="0" layoutInCell="1" allowOverlap="1" wp14:anchorId="31582C33" wp14:editId="5BDA8734">
          <wp:simplePos x="0" y="0"/>
          <wp:positionH relativeFrom="column">
            <wp:posOffset>4667885</wp:posOffset>
          </wp:positionH>
          <wp:positionV relativeFrom="paragraph">
            <wp:posOffset>45085</wp:posOffset>
          </wp:positionV>
          <wp:extent cx="1618615" cy="600075"/>
          <wp:effectExtent l="0" t="0" r="6985" b="9525"/>
          <wp:wrapTight wrapText="bothSides">
            <wp:wrapPolygon edited="0">
              <wp:start x="0" y="0"/>
              <wp:lineTo x="0" y="21029"/>
              <wp:lineTo x="21354" y="21029"/>
              <wp:lineTo x="21354" y="0"/>
              <wp:lineTo x="0" y="0"/>
            </wp:wrapPolygon>
          </wp:wrapTight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8615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6B3A161" w14:textId="4FFD2874" w:rsidR="009F7C72" w:rsidRPr="004B6DC8" w:rsidRDefault="009F7C72" w:rsidP="004B6DC8">
    <w:pPr>
      <w:spacing w:after="0"/>
      <w:rPr>
        <w:rFonts w:eastAsiaTheme="minorHAns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1C0924" w14:textId="77777777" w:rsidR="00CE575C" w:rsidRDefault="00CE575C" w:rsidP="001E549F">
      <w:pPr>
        <w:spacing w:after="0" w:line="240" w:lineRule="auto"/>
      </w:pPr>
      <w:r>
        <w:separator/>
      </w:r>
    </w:p>
  </w:footnote>
  <w:footnote w:type="continuationSeparator" w:id="0">
    <w:p w14:paraId="522B9CE2" w14:textId="77777777" w:rsidR="00CE575C" w:rsidRDefault="00CE575C" w:rsidP="001E54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19DFE" w14:textId="305C9925" w:rsidR="004B6DC8" w:rsidRDefault="00923D19">
    <w:pPr>
      <w:pStyle w:val="Header"/>
    </w:pPr>
    <w:r>
      <w:rPr>
        <w:noProof/>
        <w:sz w:val="16"/>
        <w:szCs w:val="16"/>
        <w:lang w:val="en-US"/>
      </w:rPr>
      <w:drawing>
        <wp:anchor distT="0" distB="0" distL="114300" distR="114300" simplePos="0" relativeHeight="251672576" behindDoc="0" locked="0" layoutInCell="1" allowOverlap="1" wp14:anchorId="016625D3" wp14:editId="103883C6">
          <wp:simplePos x="0" y="0"/>
          <wp:positionH relativeFrom="column">
            <wp:posOffset>1714500</wp:posOffset>
          </wp:positionH>
          <wp:positionV relativeFrom="paragraph">
            <wp:posOffset>-161925</wp:posOffset>
          </wp:positionV>
          <wp:extent cx="2857500" cy="916305"/>
          <wp:effectExtent l="0" t="0" r="1270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LENCAIRN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7500" cy="91630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4CE2C" w14:textId="514EFA79" w:rsidR="004B6DC8" w:rsidRDefault="004B6DC8">
    <w:pPr>
      <w:pStyle w:val="Header"/>
    </w:pPr>
  </w:p>
  <w:p w14:paraId="5B217B31" w14:textId="77777777" w:rsidR="00923D19" w:rsidRDefault="00923D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9575A"/>
    <w:multiLevelType w:val="multilevel"/>
    <w:tmpl w:val="AA667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973838"/>
    <w:multiLevelType w:val="multilevel"/>
    <w:tmpl w:val="DA36D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C07BC9"/>
    <w:multiLevelType w:val="multilevel"/>
    <w:tmpl w:val="48D46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FC526E"/>
    <w:multiLevelType w:val="hybridMultilevel"/>
    <w:tmpl w:val="6096BE0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143B2A"/>
    <w:multiLevelType w:val="multilevel"/>
    <w:tmpl w:val="FDB0F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753107"/>
    <w:multiLevelType w:val="hybridMultilevel"/>
    <w:tmpl w:val="51BAB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790D59"/>
    <w:multiLevelType w:val="multilevel"/>
    <w:tmpl w:val="7D860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544F93"/>
    <w:multiLevelType w:val="hybridMultilevel"/>
    <w:tmpl w:val="65B8AEFA"/>
    <w:lvl w:ilvl="0" w:tplc="8DAA419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943B5F"/>
    <w:multiLevelType w:val="hybridMultilevel"/>
    <w:tmpl w:val="F9A83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B5071B"/>
    <w:multiLevelType w:val="hybridMultilevel"/>
    <w:tmpl w:val="D47423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061EAB"/>
    <w:multiLevelType w:val="hybridMultilevel"/>
    <w:tmpl w:val="6CA6A3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6B4CD7"/>
    <w:multiLevelType w:val="hybridMultilevel"/>
    <w:tmpl w:val="46ACBC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19435C"/>
    <w:multiLevelType w:val="hybridMultilevel"/>
    <w:tmpl w:val="AC6C2B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7"/>
  </w:num>
  <w:num w:numId="5">
    <w:abstractNumId w:val="1"/>
  </w:num>
  <w:num w:numId="6">
    <w:abstractNumId w:val="0"/>
  </w:num>
  <w:num w:numId="7">
    <w:abstractNumId w:val="6"/>
  </w:num>
  <w:num w:numId="8">
    <w:abstractNumId w:val="2"/>
  </w:num>
  <w:num w:numId="9">
    <w:abstractNumId w:val="4"/>
  </w:num>
  <w:num w:numId="10">
    <w:abstractNumId w:val="5"/>
  </w:num>
  <w:num w:numId="11">
    <w:abstractNumId w:val="8"/>
  </w:num>
  <w:num w:numId="12">
    <w:abstractNumId w:val="3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F3B"/>
    <w:rsid w:val="000014E1"/>
    <w:rsid w:val="00036132"/>
    <w:rsid w:val="00091E43"/>
    <w:rsid w:val="000B74CE"/>
    <w:rsid w:val="000C3042"/>
    <w:rsid w:val="000F6FA5"/>
    <w:rsid w:val="001077CB"/>
    <w:rsid w:val="0017301A"/>
    <w:rsid w:val="001E549F"/>
    <w:rsid w:val="00262FB7"/>
    <w:rsid w:val="00330A81"/>
    <w:rsid w:val="00330D6E"/>
    <w:rsid w:val="00363F2B"/>
    <w:rsid w:val="0039153B"/>
    <w:rsid w:val="003E1A02"/>
    <w:rsid w:val="00492F93"/>
    <w:rsid w:val="00497223"/>
    <w:rsid w:val="004A0200"/>
    <w:rsid w:val="004B592C"/>
    <w:rsid w:val="004B6DC8"/>
    <w:rsid w:val="004C49BF"/>
    <w:rsid w:val="004E3896"/>
    <w:rsid w:val="00536729"/>
    <w:rsid w:val="0054055B"/>
    <w:rsid w:val="00574BE7"/>
    <w:rsid w:val="0058214A"/>
    <w:rsid w:val="005F633B"/>
    <w:rsid w:val="00673B9E"/>
    <w:rsid w:val="00675422"/>
    <w:rsid w:val="006D477E"/>
    <w:rsid w:val="00711F2C"/>
    <w:rsid w:val="0072491C"/>
    <w:rsid w:val="007564DF"/>
    <w:rsid w:val="00835686"/>
    <w:rsid w:val="00883C4A"/>
    <w:rsid w:val="008A2D6C"/>
    <w:rsid w:val="008C0E8F"/>
    <w:rsid w:val="00923D19"/>
    <w:rsid w:val="0095686A"/>
    <w:rsid w:val="00974FED"/>
    <w:rsid w:val="00980821"/>
    <w:rsid w:val="009856BC"/>
    <w:rsid w:val="009C4ACA"/>
    <w:rsid w:val="009F7C72"/>
    <w:rsid w:val="00A359A8"/>
    <w:rsid w:val="00A76742"/>
    <w:rsid w:val="00AA5356"/>
    <w:rsid w:val="00AA6D17"/>
    <w:rsid w:val="00B103F7"/>
    <w:rsid w:val="00B1530B"/>
    <w:rsid w:val="00BB02E6"/>
    <w:rsid w:val="00BC5F3B"/>
    <w:rsid w:val="00BD122E"/>
    <w:rsid w:val="00C15FB9"/>
    <w:rsid w:val="00C208F2"/>
    <w:rsid w:val="00C22B15"/>
    <w:rsid w:val="00C25C9B"/>
    <w:rsid w:val="00C756E1"/>
    <w:rsid w:val="00CE575C"/>
    <w:rsid w:val="00DD251D"/>
    <w:rsid w:val="00E5333F"/>
    <w:rsid w:val="00EB04E7"/>
    <w:rsid w:val="00EB6624"/>
    <w:rsid w:val="00EB71E7"/>
    <w:rsid w:val="00EF35FE"/>
    <w:rsid w:val="00F011CA"/>
    <w:rsid w:val="00F02009"/>
    <w:rsid w:val="00F30653"/>
    <w:rsid w:val="00F452EB"/>
    <w:rsid w:val="00F7223A"/>
    <w:rsid w:val="00F8343E"/>
    <w:rsid w:val="00FB1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E4E63F0"/>
  <w15:docId w15:val="{90A82B85-69C8-4E4A-9DC3-C9FFBDAE2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422"/>
  </w:style>
  <w:style w:type="paragraph" w:styleId="Heading1">
    <w:name w:val="heading 1"/>
    <w:basedOn w:val="Normal"/>
    <w:next w:val="Normal"/>
    <w:link w:val="Heading1Char"/>
    <w:uiPriority w:val="9"/>
    <w:qFormat/>
    <w:rsid w:val="006754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54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42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542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542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542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542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542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542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49F"/>
  </w:style>
  <w:style w:type="paragraph" w:styleId="Footer">
    <w:name w:val="footer"/>
    <w:basedOn w:val="Normal"/>
    <w:link w:val="Foot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49F"/>
  </w:style>
  <w:style w:type="paragraph" w:styleId="ListParagraph">
    <w:name w:val="List Paragraph"/>
    <w:basedOn w:val="Normal"/>
    <w:uiPriority w:val="34"/>
    <w:qFormat/>
    <w:rsid w:val="009C4ACA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9C4ACA"/>
  </w:style>
  <w:style w:type="table" w:styleId="TableGrid">
    <w:name w:val="Table Grid"/>
    <w:basedOn w:val="TableNormal"/>
    <w:uiPriority w:val="59"/>
    <w:rsid w:val="009C4A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754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54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42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542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542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542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542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542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542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7542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67542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75422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542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7542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675422"/>
    <w:rPr>
      <w:b/>
      <w:bCs/>
    </w:rPr>
  </w:style>
  <w:style w:type="character" w:styleId="Emphasis">
    <w:name w:val="Emphasis"/>
    <w:basedOn w:val="DefaultParagraphFont"/>
    <w:uiPriority w:val="20"/>
    <w:qFormat/>
    <w:rsid w:val="00675422"/>
    <w:rPr>
      <w:i/>
      <w:iCs/>
    </w:rPr>
  </w:style>
  <w:style w:type="paragraph" w:styleId="NoSpacing">
    <w:name w:val="No Spacing"/>
    <w:uiPriority w:val="1"/>
    <w:qFormat/>
    <w:rsid w:val="0067542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7542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67542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542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5422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675422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675422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675422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675422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67542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75422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633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33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-002\Documents\Moniaive%20Initiative\MI%20Internal%20Documents\Templates\Headed%20A4%20template%202015%20sponsor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0154DC-E29A-3744-A686-F8473D2DB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Headed A4 template 2015 sponsors</Template>
  <TotalTime>3</TotalTime>
  <Pages>2</Pages>
  <Words>478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User-002</dc:creator>
  <cp:lastModifiedBy>Deborah Iden</cp:lastModifiedBy>
  <cp:revision>3</cp:revision>
  <cp:lastPrinted>2021-10-25T12:13:00Z</cp:lastPrinted>
  <dcterms:created xsi:type="dcterms:W3CDTF">2022-01-19T09:53:00Z</dcterms:created>
  <dcterms:modified xsi:type="dcterms:W3CDTF">2022-01-19T09:55:00Z</dcterms:modified>
</cp:coreProperties>
</file>