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3E103" w14:textId="77777777" w:rsidR="003A40B8" w:rsidRDefault="003A40B8" w:rsidP="00443614">
      <w:pPr>
        <w:spacing w:after="0" w:line="240" w:lineRule="auto"/>
        <w:ind w:left="5760"/>
      </w:pPr>
    </w:p>
    <w:p w14:paraId="1EC847F9" w14:textId="02FFD557" w:rsidR="008B3C6E" w:rsidRPr="008B3C6E" w:rsidRDefault="008B3C6E" w:rsidP="008B3C6E">
      <w:pPr>
        <w:jc w:val="center"/>
        <w:rPr>
          <w:rFonts w:eastAsiaTheme="minorEastAsia" w:cstheme="minorHAnsi"/>
          <w:b/>
          <w:color w:val="215868" w:themeColor="accent5" w:themeShade="80"/>
          <w:sz w:val="40"/>
          <w:szCs w:val="40"/>
        </w:rPr>
      </w:pPr>
      <w:r>
        <w:rPr>
          <w:rFonts w:eastAsiaTheme="minorEastAsia" w:cstheme="minorHAnsi"/>
          <w:b/>
          <w:color w:val="215868" w:themeColor="accent5" w:themeShade="80"/>
          <w:sz w:val="40"/>
          <w:szCs w:val="40"/>
        </w:rPr>
        <w:t xml:space="preserve">Temporary </w:t>
      </w:r>
      <w:r w:rsidRPr="008B3C6E">
        <w:rPr>
          <w:rFonts w:eastAsiaTheme="minorEastAsia" w:cstheme="minorHAnsi"/>
          <w:b/>
          <w:color w:val="215868" w:themeColor="accent5" w:themeShade="80"/>
          <w:sz w:val="40"/>
          <w:szCs w:val="40"/>
        </w:rPr>
        <w:t>Project</w:t>
      </w:r>
      <w:r>
        <w:rPr>
          <w:rFonts w:eastAsiaTheme="minorEastAsia" w:cstheme="minorHAnsi"/>
          <w:b/>
          <w:color w:val="215868" w:themeColor="accent5" w:themeShade="80"/>
          <w:sz w:val="40"/>
          <w:szCs w:val="40"/>
        </w:rPr>
        <w:t xml:space="preserve"> Officer</w:t>
      </w:r>
    </w:p>
    <w:p w14:paraId="047DE03F" w14:textId="77777777" w:rsidR="008B3C6E" w:rsidRPr="008B3C6E" w:rsidRDefault="008B3C6E" w:rsidP="008B3C6E">
      <w:pPr>
        <w:ind w:left="360"/>
        <w:jc w:val="center"/>
        <w:rPr>
          <w:rFonts w:eastAsiaTheme="minorEastAsia" w:cstheme="minorHAnsi"/>
          <w:b/>
          <w:color w:val="215868" w:themeColor="accent5" w:themeShade="80"/>
          <w:sz w:val="32"/>
          <w:szCs w:val="32"/>
        </w:rPr>
      </w:pPr>
      <w:r w:rsidRPr="008B3C6E">
        <w:rPr>
          <w:rFonts w:eastAsiaTheme="minorEastAsia" w:cstheme="minorHAnsi"/>
          <w:b/>
          <w:color w:val="215868" w:themeColor="accent5" w:themeShade="80"/>
          <w:sz w:val="32"/>
          <w:szCs w:val="32"/>
        </w:rPr>
        <w:t>POST DETAILS</w:t>
      </w:r>
    </w:p>
    <w:p w14:paraId="6C107A9F" w14:textId="77777777" w:rsidR="008B3C6E" w:rsidRPr="008B3C6E" w:rsidRDefault="008B3C6E" w:rsidP="008B3C6E">
      <w:pPr>
        <w:numPr>
          <w:ilvl w:val="1"/>
          <w:numId w:val="6"/>
        </w:numPr>
        <w:contextualSpacing/>
        <w:rPr>
          <w:rFonts w:eastAsiaTheme="minorEastAsia" w:cstheme="minorHAnsi"/>
          <w:sz w:val="24"/>
          <w:szCs w:val="24"/>
        </w:rPr>
      </w:pPr>
      <w:r w:rsidRPr="008B3C6E">
        <w:rPr>
          <w:rFonts w:eastAsiaTheme="minorEastAsia" w:cstheme="minorHAnsi"/>
          <w:sz w:val="24"/>
          <w:szCs w:val="24"/>
        </w:rPr>
        <w:t>Based at Home and around Glencairn</w:t>
      </w:r>
    </w:p>
    <w:p w14:paraId="2F67081C" w14:textId="13EB65FE" w:rsidR="008B3C6E" w:rsidRDefault="008B3C6E" w:rsidP="008B3C6E">
      <w:pPr>
        <w:numPr>
          <w:ilvl w:val="1"/>
          <w:numId w:val="6"/>
        </w:numPr>
        <w:contextualSpacing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>Fixed Term: 70 hours, between Jan – Jun 2025</w:t>
      </w:r>
    </w:p>
    <w:p w14:paraId="4D4EC2AA" w14:textId="10807D93" w:rsidR="008B3C6E" w:rsidRPr="008B3C6E" w:rsidRDefault="008B3C6E" w:rsidP="008B3C6E">
      <w:pPr>
        <w:numPr>
          <w:ilvl w:val="1"/>
          <w:numId w:val="6"/>
        </w:numPr>
        <w:contextualSpacing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 xml:space="preserve">Flexible working, but </w:t>
      </w:r>
      <w:r w:rsidR="00013049">
        <w:rPr>
          <w:rFonts w:eastAsiaTheme="minorEastAsia" w:cstheme="minorHAnsi"/>
          <w:sz w:val="24"/>
          <w:szCs w:val="24"/>
        </w:rPr>
        <w:t>schedule</w:t>
      </w:r>
      <w:r>
        <w:rPr>
          <w:rFonts w:eastAsiaTheme="minorEastAsia" w:cstheme="minorHAnsi"/>
          <w:sz w:val="24"/>
          <w:szCs w:val="24"/>
        </w:rPr>
        <w:t xml:space="preserve"> of work to be agreed in advance</w:t>
      </w:r>
    </w:p>
    <w:p w14:paraId="73265D1B" w14:textId="4751F7C7" w:rsidR="008B3C6E" w:rsidRDefault="008B3C6E" w:rsidP="003B446A">
      <w:pPr>
        <w:numPr>
          <w:ilvl w:val="1"/>
          <w:numId w:val="6"/>
        </w:numPr>
        <w:spacing w:after="360"/>
        <w:contextualSpacing/>
        <w:rPr>
          <w:rFonts w:eastAsiaTheme="minorEastAsia" w:cstheme="minorHAnsi"/>
          <w:sz w:val="24"/>
          <w:szCs w:val="24"/>
        </w:rPr>
      </w:pPr>
      <w:r w:rsidRPr="008B3C6E">
        <w:rPr>
          <w:rFonts w:eastAsiaTheme="minorEastAsia" w:cstheme="minorHAnsi"/>
          <w:sz w:val="24"/>
          <w:szCs w:val="24"/>
        </w:rPr>
        <w:t>£1</w:t>
      </w:r>
      <w:r>
        <w:rPr>
          <w:rFonts w:eastAsiaTheme="minorEastAsia" w:cstheme="minorHAnsi"/>
          <w:sz w:val="24"/>
          <w:szCs w:val="24"/>
        </w:rPr>
        <w:t>4</w:t>
      </w:r>
      <w:r w:rsidRPr="008B3C6E">
        <w:rPr>
          <w:rFonts w:eastAsiaTheme="minorEastAsia" w:cstheme="minorHAnsi"/>
          <w:sz w:val="24"/>
          <w:szCs w:val="24"/>
        </w:rPr>
        <w:t xml:space="preserve"> per hour  </w:t>
      </w:r>
    </w:p>
    <w:p w14:paraId="3226E093" w14:textId="77777777" w:rsidR="003B446A" w:rsidRPr="008B3C6E" w:rsidRDefault="003B446A" w:rsidP="003B446A">
      <w:pPr>
        <w:spacing w:after="0"/>
        <w:contextualSpacing/>
        <w:rPr>
          <w:rFonts w:eastAsiaTheme="minorEastAsia" w:cstheme="minorHAnsi"/>
          <w:sz w:val="16"/>
          <w:szCs w:val="16"/>
        </w:rPr>
      </w:pPr>
    </w:p>
    <w:p w14:paraId="21CEBF0F" w14:textId="77777777" w:rsidR="008B3C6E" w:rsidRPr="008B3C6E" w:rsidRDefault="008B3C6E" w:rsidP="003B446A">
      <w:pPr>
        <w:spacing w:before="120"/>
        <w:ind w:left="360"/>
        <w:jc w:val="center"/>
        <w:rPr>
          <w:rFonts w:eastAsiaTheme="minorEastAsia" w:cstheme="minorHAnsi"/>
          <w:b/>
          <w:color w:val="215868" w:themeColor="accent5" w:themeShade="80"/>
          <w:sz w:val="32"/>
          <w:szCs w:val="32"/>
        </w:rPr>
      </w:pPr>
      <w:r w:rsidRPr="008B3C6E">
        <w:rPr>
          <w:rFonts w:eastAsiaTheme="minorEastAsia" w:cstheme="minorHAnsi"/>
          <w:b/>
          <w:color w:val="215868" w:themeColor="accent5" w:themeShade="80"/>
          <w:sz w:val="32"/>
          <w:szCs w:val="32"/>
        </w:rPr>
        <w:t>JOB SUMMARY</w:t>
      </w:r>
    </w:p>
    <w:p w14:paraId="13846BCF" w14:textId="33F93B18" w:rsidR="008B3C6E" w:rsidRPr="008B3C6E" w:rsidRDefault="008B3C6E" w:rsidP="008B3C6E">
      <w:pPr>
        <w:shd w:val="clear" w:color="auto" w:fill="FFFFFF"/>
        <w:spacing w:after="240"/>
        <w:jc w:val="both"/>
        <w:rPr>
          <w:rFonts w:eastAsiaTheme="minorEastAsia" w:cstheme="minorHAnsi"/>
          <w:sz w:val="24"/>
          <w:szCs w:val="24"/>
          <w:lang w:val="en-US"/>
        </w:rPr>
      </w:pPr>
      <w:r w:rsidRPr="008B3C6E">
        <w:rPr>
          <w:rFonts w:eastAsiaTheme="minorEastAsia" w:cstheme="minorHAnsi"/>
          <w:sz w:val="24"/>
          <w:szCs w:val="24"/>
        </w:rPr>
        <w:t xml:space="preserve">Moniaive Initiative is looking to employ Project </w:t>
      </w:r>
      <w:r w:rsidR="00013049">
        <w:rPr>
          <w:rFonts w:eastAsiaTheme="minorEastAsia" w:cstheme="minorHAnsi"/>
          <w:sz w:val="24"/>
          <w:szCs w:val="24"/>
        </w:rPr>
        <w:t xml:space="preserve">Officer on a short-term </w:t>
      </w:r>
      <w:r w:rsidRPr="008B3C6E">
        <w:rPr>
          <w:rFonts w:eastAsiaTheme="minorEastAsia" w:cstheme="minorHAnsi"/>
          <w:sz w:val="24"/>
          <w:szCs w:val="24"/>
        </w:rPr>
        <w:t xml:space="preserve">basis to assist us in </w:t>
      </w:r>
      <w:r w:rsidR="00013049">
        <w:rPr>
          <w:rFonts w:eastAsiaTheme="minorEastAsia" w:cstheme="minorHAnsi"/>
          <w:sz w:val="24"/>
          <w:szCs w:val="24"/>
        </w:rPr>
        <w:t xml:space="preserve">the </w:t>
      </w:r>
      <w:r w:rsidRPr="008B3C6E">
        <w:rPr>
          <w:rFonts w:eastAsiaTheme="minorEastAsia" w:cstheme="minorHAnsi"/>
          <w:sz w:val="24"/>
          <w:szCs w:val="24"/>
        </w:rPr>
        <w:t>deliver</w:t>
      </w:r>
      <w:r w:rsidR="00013049">
        <w:rPr>
          <w:rFonts w:eastAsiaTheme="minorEastAsia" w:cstheme="minorHAnsi"/>
          <w:sz w:val="24"/>
          <w:szCs w:val="24"/>
        </w:rPr>
        <w:t>y</w:t>
      </w:r>
      <w:r w:rsidRPr="008B3C6E">
        <w:rPr>
          <w:rFonts w:eastAsiaTheme="minorEastAsia" w:cstheme="minorHAnsi"/>
          <w:sz w:val="24"/>
          <w:szCs w:val="24"/>
        </w:rPr>
        <w:t xml:space="preserve"> </w:t>
      </w:r>
      <w:r w:rsidR="00013049">
        <w:rPr>
          <w:rFonts w:eastAsiaTheme="minorEastAsia" w:cstheme="minorHAnsi"/>
          <w:sz w:val="24"/>
          <w:szCs w:val="24"/>
        </w:rPr>
        <w:t xml:space="preserve">of a Place Plan for Glencairn.  </w:t>
      </w:r>
      <w:r w:rsidR="003B446A">
        <w:rPr>
          <w:rFonts w:eastAsiaTheme="minorEastAsia" w:cstheme="minorHAnsi"/>
          <w:sz w:val="24"/>
          <w:szCs w:val="24"/>
        </w:rPr>
        <w:t xml:space="preserve">You will have a strong knowledge of the local community, and an understanding of the challenges and the opportunities of rural living. </w:t>
      </w:r>
      <w:r w:rsidRPr="008B3C6E">
        <w:rPr>
          <w:rFonts w:eastAsiaTheme="minorEastAsia" w:cstheme="minorHAnsi"/>
          <w:sz w:val="24"/>
          <w:szCs w:val="24"/>
          <w:lang w:val="en-US"/>
        </w:rPr>
        <w:t xml:space="preserve">You will </w:t>
      </w:r>
      <w:r w:rsidR="003B446A">
        <w:rPr>
          <w:rFonts w:eastAsiaTheme="minorEastAsia" w:cstheme="minorHAnsi"/>
          <w:sz w:val="24"/>
          <w:szCs w:val="24"/>
          <w:lang w:val="en-US"/>
        </w:rPr>
        <w:t xml:space="preserve">be a good </w:t>
      </w:r>
      <w:r w:rsidR="00013049">
        <w:rPr>
          <w:rFonts w:eastAsiaTheme="minorEastAsia" w:cstheme="minorHAnsi"/>
          <w:sz w:val="24"/>
          <w:szCs w:val="24"/>
          <w:lang w:val="en-US"/>
        </w:rPr>
        <w:t>communicat</w:t>
      </w:r>
      <w:r w:rsidR="003B446A">
        <w:rPr>
          <w:rFonts w:eastAsiaTheme="minorEastAsia" w:cstheme="minorHAnsi"/>
          <w:sz w:val="24"/>
          <w:szCs w:val="24"/>
          <w:lang w:val="en-US"/>
        </w:rPr>
        <w:t>or</w:t>
      </w:r>
      <w:r w:rsidR="00013049">
        <w:rPr>
          <w:rFonts w:eastAsiaTheme="minorEastAsia" w:cstheme="minorHAnsi"/>
          <w:sz w:val="24"/>
          <w:szCs w:val="24"/>
          <w:lang w:val="en-US"/>
        </w:rPr>
        <w:t xml:space="preserve"> and</w:t>
      </w:r>
      <w:r w:rsidRPr="008B3C6E">
        <w:rPr>
          <w:rFonts w:eastAsiaTheme="minorEastAsia" w:cstheme="minorHAnsi"/>
          <w:sz w:val="24"/>
          <w:szCs w:val="24"/>
          <w:lang w:val="en-US"/>
        </w:rPr>
        <w:t xml:space="preserve"> able to engage with the public</w:t>
      </w:r>
      <w:r w:rsidR="00013049">
        <w:rPr>
          <w:rFonts w:eastAsiaTheme="minorEastAsia" w:cstheme="minorHAnsi"/>
          <w:sz w:val="24"/>
          <w:szCs w:val="24"/>
          <w:lang w:val="en-US"/>
        </w:rPr>
        <w:t xml:space="preserve"> to ensure that the views of residents are fairly represented.   Experience in report writing and strong computer skills are essential.  </w:t>
      </w:r>
      <w:r w:rsidR="00BB6B97">
        <w:rPr>
          <w:rFonts w:eastAsiaTheme="minorEastAsia" w:cstheme="minorHAnsi"/>
          <w:sz w:val="24"/>
          <w:szCs w:val="24"/>
          <w:lang w:val="en-US"/>
        </w:rPr>
        <w:t>You will work alongside our Project Coordinator, and report to a working group from Moniaive Initiative and</w:t>
      </w:r>
      <w:r w:rsidR="003B446A">
        <w:rPr>
          <w:rFonts w:eastAsiaTheme="minorEastAsia" w:cstheme="minorHAnsi"/>
          <w:sz w:val="24"/>
          <w:szCs w:val="24"/>
          <w:lang w:val="en-US"/>
        </w:rPr>
        <w:t xml:space="preserve"> </w:t>
      </w:r>
      <w:r w:rsidR="00BB6B97">
        <w:rPr>
          <w:rFonts w:eastAsiaTheme="minorEastAsia" w:cstheme="minorHAnsi"/>
          <w:sz w:val="24"/>
          <w:szCs w:val="24"/>
          <w:lang w:val="en-US"/>
        </w:rPr>
        <w:t xml:space="preserve">Glencairn Community Council.  </w:t>
      </w:r>
    </w:p>
    <w:p w14:paraId="5A289101" w14:textId="77777777" w:rsidR="008B3C6E" w:rsidRPr="008B3C6E" w:rsidRDefault="008B3C6E" w:rsidP="008B3C6E">
      <w:pPr>
        <w:jc w:val="center"/>
        <w:rPr>
          <w:rFonts w:eastAsiaTheme="minorEastAsia" w:cstheme="minorHAnsi"/>
          <w:b/>
          <w:color w:val="215868" w:themeColor="accent5" w:themeShade="80"/>
          <w:sz w:val="32"/>
          <w:szCs w:val="32"/>
        </w:rPr>
      </w:pPr>
      <w:r w:rsidRPr="008B3C6E">
        <w:rPr>
          <w:rFonts w:eastAsiaTheme="minorEastAsia" w:cstheme="minorHAnsi"/>
          <w:b/>
          <w:color w:val="215868" w:themeColor="accent5" w:themeShade="80"/>
          <w:sz w:val="32"/>
          <w:szCs w:val="32"/>
        </w:rPr>
        <w:t>JOB SPECIFICATION</w:t>
      </w:r>
    </w:p>
    <w:p w14:paraId="614FC507" w14:textId="051EB334" w:rsidR="008B3C6E" w:rsidRPr="008B3C6E" w:rsidRDefault="008B3C6E" w:rsidP="008B3C6E">
      <w:p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will be required to work from home, within </w:t>
      </w:r>
      <w:r w:rsidR="003B446A">
        <w:rPr>
          <w:rFonts w:eastAsia="Times New Roman" w:cstheme="minorHAnsi"/>
          <w:color w:val="000000"/>
          <w:sz w:val="24"/>
          <w:szCs w:val="24"/>
          <w:lang w:eastAsia="en-GB"/>
        </w:rPr>
        <w:t>Moniaive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>, and around the parish of Glencairn.  The requirements of the post are:</w:t>
      </w:r>
    </w:p>
    <w:p w14:paraId="2945025D" w14:textId="34A3594C" w:rsidR="00BB6B97" w:rsidRDefault="008B3C6E" w:rsidP="00BB6B97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>utilise previous and recent consultation results to create a draft Place Plan</w:t>
      </w:r>
    </w:p>
    <w:p w14:paraId="76921426" w14:textId="77777777" w:rsidR="00374F8E" w:rsidRDefault="00374F8E" w:rsidP="00374F8E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attend meetings and provide regular updates on progress to the working group</w:t>
      </w:r>
    </w:p>
    <w:p w14:paraId="5F08FB00" w14:textId="2CF70744" w:rsidR="00374F8E" w:rsidRPr="008B3C6E" w:rsidRDefault="00374F8E" w:rsidP="00374F8E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provide updates to the Project Coordinator, for use on the MI website and social media</w:t>
      </w:r>
    </w:p>
    <w:p w14:paraId="498677EF" w14:textId="65AA8504" w:rsidR="008B3C6E" w:rsidRDefault="008B3C6E" w:rsidP="008B3C6E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>organise</w:t>
      </w:r>
      <w:r w:rsidR="00374F8E">
        <w:rPr>
          <w:rFonts w:eastAsia="Times New Roman" w:cstheme="minorHAnsi"/>
          <w:color w:val="000000"/>
          <w:sz w:val="24"/>
          <w:szCs w:val="24"/>
          <w:lang w:eastAsia="en-GB"/>
        </w:rPr>
        <w:t>, promote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attend a public engagement event to discuss the draft Plan with residents</w:t>
      </w:r>
    </w:p>
    <w:p w14:paraId="27922590" w14:textId="2184F8B2" w:rsidR="00BB6B97" w:rsidRDefault="00BB6B97" w:rsidP="008B3C6E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374F8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collect,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collate and review feedback from that event, for incorporation into the Place Plan</w:t>
      </w:r>
    </w:p>
    <w:p w14:paraId="46B3DE18" w14:textId="1253280A" w:rsidR="008B3C6E" w:rsidRPr="008B3C6E" w:rsidRDefault="008B3C6E" w:rsidP="008B3C6E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>finalise and issue the completed Place Plan</w:t>
      </w:r>
    </w:p>
    <w:p w14:paraId="1A2B1298" w14:textId="2D3E804E" w:rsidR="00BB6B97" w:rsidRDefault="008B3C6E" w:rsidP="003B446A">
      <w:pPr>
        <w:numPr>
          <w:ilvl w:val="0"/>
          <w:numId w:val="4"/>
        </w:numPr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keep any necessary written / financial records </w:t>
      </w:r>
    </w:p>
    <w:p w14:paraId="409F2272" w14:textId="77777777" w:rsidR="003B446A" w:rsidRPr="008B3C6E" w:rsidRDefault="003B446A" w:rsidP="003B446A">
      <w:pPr>
        <w:ind w:left="720"/>
        <w:contextualSpacing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183FB73" w14:textId="188A2477" w:rsidR="008B3C6E" w:rsidRDefault="008B3C6E" w:rsidP="008B3C6E">
      <w:pPr>
        <w:shd w:val="clear" w:color="auto" w:fill="FFFFFF"/>
        <w:spacing w:after="240"/>
        <w:jc w:val="both"/>
        <w:rPr>
          <w:rFonts w:eastAsiaTheme="minorEastAsia" w:cstheme="minorHAnsi"/>
          <w:b/>
          <w:bCs/>
          <w:sz w:val="24"/>
          <w:szCs w:val="24"/>
        </w:rPr>
      </w:pP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>This is a fixed term post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70 hours,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be completed by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3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>0th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June 202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>4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.  </w:t>
      </w:r>
      <w:r w:rsidR="003B446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will be required to agree a Schedule of Work with the working group. 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</w:t>
      </w:r>
      <w:r w:rsidR="00BB6B97">
        <w:rPr>
          <w:rFonts w:eastAsia="Times New Roman" w:cstheme="minorHAnsi"/>
          <w:color w:val="000000"/>
          <w:sz w:val="24"/>
          <w:szCs w:val="24"/>
          <w:lang w:eastAsia="en-GB"/>
        </w:rPr>
        <w:t>may</w:t>
      </w:r>
      <w:r w:rsidRPr="008B3C6E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be required to work evenings / weekends to meet the demands of the post. </w:t>
      </w:r>
      <w:r w:rsidR="003B446A">
        <w:rPr>
          <w:rFonts w:eastAsiaTheme="minorEastAsia" w:cstheme="minorHAnsi"/>
          <w:sz w:val="24"/>
          <w:szCs w:val="24"/>
        </w:rPr>
        <w:t xml:space="preserve">You will </w:t>
      </w:r>
      <w:r w:rsidRPr="008B3C6E">
        <w:rPr>
          <w:rFonts w:eastAsiaTheme="minorEastAsia" w:cstheme="minorHAnsi"/>
          <w:sz w:val="24"/>
          <w:szCs w:val="24"/>
        </w:rPr>
        <w:t>be based at home, and around Glencairn</w:t>
      </w:r>
      <w:r w:rsidR="002C226A">
        <w:rPr>
          <w:rFonts w:eastAsiaTheme="minorEastAsia" w:cstheme="minorHAnsi"/>
          <w:sz w:val="24"/>
          <w:szCs w:val="24"/>
        </w:rPr>
        <w:t>;</w:t>
      </w:r>
      <w:r w:rsidRPr="008B3C6E">
        <w:rPr>
          <w:rFonts w:eastAsiaTheme="minorEastAsia" w:cstheme="minorHAnsi"/>
          <w:sz w:val="24"/>
          <w:szCs w:val="24"/>
        </w:rPr>
        <w:t xml:space="preserve"> own transport may be necessary</w:t>
      </w:r>
      <w:r w:rsidR="00BB6B97">
        <w:rPr>
          <w:rFonts w:eastAsiaTheme="minorEastAsia" w:cstheme="minorHAnsi"/>
          <w:b/>
          <w:bCs/>
          <w:sz w:val="24"/>
          <w:szCs w:val="24"/>
        </w:rPr>
        <w:t>.</w:t>
      </w:r>
    </w:p>
    <w:p w14:paraId="1CC05671" w14:textId="77777777" w:rsidR="003B446A" w:rsidRPr="008B3C6E" w:rsidRDefault="003B446A" w:rsidP="008B3C6E">
      <w:pPr>
        <w:shd w:val="clear" w:color="auto" w:fill="FFFFFF"/>
        <w:spacing w:after="240"/>
        <w:jc w:val="both"/>
        <w:rPr>
          <w:rFonts w:eastAsiaTheme="minorEastAsia" w:cstheme="minorHAnsi"/>
          <w:b/>
          <w:bCs/>
          <w:sz w:val="24"/>
          <w:szCs w:val="24"/>
        </w:rPr>
      </w:pPr>
    </w:p>
    <w:p w14:paraId="7820C63E" w14:textId="77777777" w:rsidR="008B3C6E" w:rsidRPr="008B3C6E" w:rsidRDefault="008B3C6E" w:rsidP="008B3C6E">
      <w:pPr>
        <w:spacing w:line="240" w:lineRule="auto"/>
        <w:ind w:left="360"/>
        <w:jc w:val="center"/>
        <w:rPr>
          <w:rFonts w:eastAsiaTheme="minorEastAsia" w:cstheme="minorHAnsi"/>
          <w:b/>
          <w:color w:val="215868" w:themeColor="accent5" w:themeShade="80"/>
          <w:sz w:val="32"/>
          <w:szCs w:val="32"/>
        </w:rPr>
      </w:pPr>
      <w:r w:rsidRPr="008B3C6E">
        <w:rPr>
          <w:rFonts w:eastAsiaTheme="minorEastAsia" w:cstheme="minorHAnsi"/>
          <w:b/>
          <w:color w:val="215868" w:themeColor="accent5" w:themeShade="80"/>
          <w:sz w:val="32"/>
          <w:szCs w:val="32"/>
        </w:rPr>
        <w:t>PERSON SPECIFICATION</w:t>
      </w:r>
    </w:p>
    <w:tbl>
      <w:tblPr>
        <w:tblStyle w:val="TableGrid"/>
        <w:tblW w:w="864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099"/>
        <w:gridCol w:w="3320"/>
      </w:tblGrid>
      <w:tr w:rsidR="008B3C6E" w:rsidRPr="008B3C6E" w14:paraId="796127D5" w14:textId="77777777" w:rsidTr="00F90113">
        <w:tc>
          <w:tcPr>
            <w:tcW w:w="2221" w:type="dxa"/>
          </w:tcPr>
          <w:p w14:paraId="1C62411F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099" w:type="dxa"/>
          </w:tcPr>
          <w:p w14:paraId="0068FAD6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320" w:type="dxa"/>
          </w:tcPr>
          <w:p w14:paraId="566B9C89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8B3C6E" w:rsidRPr="008B3C6E" w14:paraId="6FACC922" w14:textId="77777777" w:rsidTr="00F90113">
        <w:tc>
          <w:tcPr>
            <w:tcW w:w="2221" w:type="dxa"/>
          </w:tcPr>
          <w:p w14:paraId="1F420C78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099" w:type="dxa"/>
          </w:tcPr>
          <w:p w14:paraId="34CE6DC1" w14:textId="77777777" w:rsidR="008B3C6E" w:rsidRPr="00374F8E" w:rsidRDefault="00374F8E" w:rsidP="008B3C6E">
            <w:pPr>
              <w:numPr>
                <w:ilvl w:val="0"/>
                <w:numId w:val="5"/>
              </w:numPr>
              <w:contextualSpacing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Relevant degree / vocational </w:t>
            </w:r>
            <w:r w:rsidR="008B3C6E" w:rsidRPr="008B3C6E">
              <w:rPr>
                <w:rFonts w:cstheme="minorHAnsi"/>
                <w:sz w:val="24"/>
                <w:szCs w:val="24"/>
              </w:rPr>
              <w:t>qualific</w:t>
            </w:r>
            <w:r>
              <w:rPr>
                <w:rFonts w:cstheme="minorHAnsi"/>
                <w:sz w:val="24"/>
                <w:szCs w:val="24"/>
              </w:rPr>
              <w:t>ation</w:t>
            </w:r>
            <w:r w:rsidR="008B3C6E" w:rsidRPr="008B3C6E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3E51543" w14:textId="5EE70EA0" w:rsidR="00374F8E" w:rsidRPr="008B3C6E" w:rsidRDefault="00374F8E" w:rsidP="00374F8E">
            <w:pPr>
              <w:ind w:left="720"/>
              <w:contextualSpacing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320" w:type="dxa"/>
          </w:tcPr>
          <w:p w14:paraId="466D719F" w14:textId="4F68BEA5" w:rsidR="008B3C6E" w:rsidRPr="008B3C6E" w:rsidRDefault="008B3C6E" w:rsidP="008B3C6E">
            <w:pPr>
              <w:numPr>
                <w:ilvl w:val="0"/>
                <w:numId w:val="5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8B3C6E">
              <w:rPr>
                <w:rFonts w:cstheme="minorHAnsi"/>
                <w:sz w:val="24"/>
                <w:szCs w:val="24"/>
              </w:rPr>
              <w:t xml:space="preserve">A good standard of formal education </w:t>
            </w:r>
          </w:p>
        </w:tc>
      </w:tr>
      <w:tr w:rsidR="008B3C6E" w:rsidRPr="008B3C6E" w14:paraId="7E5BB818" w14:textId="77777777" w:rsidTr="00374F8E">
        <w:tc>
          <w:tcPr>
            <w:tcW w:w="2221" w:type="dxa"/>
          </w:tcPr>
          <w:p w14:paraId="52AD1E87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EXPERIENCE/ KNOWLEDGE</w:t>
            </w:r>
          </w:p>
        </w:tc>
        <w:tc>
          <w:tcPr>
            <w:tcW w:w="3099" w:type="dxa"/>
          </w:tcPr>
          <w:p w14:paraId="7B17F7F1" w14:textId="59385F86" w:rsidR="008B3C6E" w:rsidRPr="008B3C6E" w:rsidRDefault="00374F8E" w:rsidP="008B3C6E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</w:t>
            </w:r>
            <w:r w:rsidR="008B3C6E" w:rsidRPr="008B3C6E">
              <w:rPr>
                <w:rFonts w:cstheme="minorHAnsi"/>
                <w:sz w:val="24"/>
                <w:szCs w:val="24"/>
              </w:rPr>
              <w:t xml:space="preserve">xperience in community </w:t>
            </w:r>
            <w:r>
              <w:rPr>
                <w:rFonts w:cstheme="minorHAnsi"/>
                <w:sz w:val="24"/>
                <w:szCs w:val="24"/>
              </w:rPr>
              <w:t>setting</w:t>
            </w:r>
          </w:p>
          <w:p w14:paraId="618FD202" w14:textId="2C3D9004" w:rsidR="008B3C6E" w:rsidRDefault="00374F8E" w:rsidP="008B3C6E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</w:t>
            </w:r>
            <w:r w:rsidR="008B3C6E" w:rsidRPr="008B3C6E">
              <w:rPr>
                <w:rFonts w:cstheme="minorHAnsi"/>
                <w:sz w:val="24"/>
                <w:szCs w:val="24"/>
              </w:rPr>
              <w:t>xperience of working in a public facing role</w:t>
            </w:r>
          </w:p>
          <w:p w14:paraId="57E4CECE" w14:textId="4F009873" w:rsidR="00374F8E" w:rsidRDefault="00374F8E" w:rsidP="008B3C6E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in community engagement</w:t>
            </w:r>
          </w:p>
          <w:p w14:paraId="6578817F" w14:textId="77777777" w:rsidR="008B3C6E" w:rsidRPr="008B3C6E" w:rsidRDefault="008B3C6E" w:rsidP="00374F8E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1865F7E1" w14:textId="0F462B1A" w:rsidR="003B446A" w:rsidRDefault="003B446A" w:rsidP="008B3C6E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 strong knowledge of the local community</w:t>
            </w:r>
          </w:p>
          <w:p w14:paraId="7A3CD38B" w14:textId="18914738" w:rsidR="00374F8E" w:rsidRDefault="00374F8E" w:rsidP="008B3C6E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report writing</w:t>
            </w:r>
          </w:p>
          <w:p w14:paraId="52C5EFEA" w14:textId="62AF005E" w:rsidR="00374F8E" w:rsidRDefault="00374F8E" w:rsidP="008B3C6E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working in a team</w:t>
            </w:r>
          </w:p>
          <w:p w14:paraId="20A5CFBB" w14:textId="3D388E2E" w:rsidR="00374F8E" w:rsidRPr="008B3C6E" w:rsidRDefault="00374F8E" w:rsidP="003B446A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organising community events</w:t>
            </w:r>
          </w:p>
          <w:p w14:paraId="3990AD78" w14:textId="77122452" w:rsidR="008B3C6E" w:rsidRPr="008B3C6E" w:rsidRDefault="008B3C6E" w:rsidP="00374F8E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8B3C6E" w:rsidRPr="008B3C6E" w14:paraId="7FD2D626" w14:textId="77777777" w:rsidTr="00F90113">
        <w:tc>
          <w:tcPr>
            <w:tcW w:w="2221" w:type="dxa"/>
          </w:tcPr>
          <w:p w14:paraId="1FB27951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099" w:type="dxa"/>
          </w:tcPr>
          <w:p w14:paraId="1CE4D100" w14:textId="4EF61E28" w:rsidR="008B3C6E" w:rsidRPr="008B3C6E" w:rsidRDefault="008B3C6E" w:rsidP="008B3C6E">
            <w:pPr>
              <w:numPr>
                <w:ilvl w:val="0"/>
                <w:numId w:val="2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8B3C6E">
              <w:rPr>
                <w:rFonts w:cstheme="minorHAnsi"/>
                <w:sz w:val="24"/>
                <w:szCs w:val="24"/>
              </w:rPr>
              <w:t xml:space="preserve">Knowledge of </w:t>
            </w:r>
            <w:r w:rsidR="00374F8E">
              <w:rPr>
                <w:rFonts w:cstheme="minorHAnsi"/>
                <w:sz w:val="24"/>
                <w:szCs w:val="24"/>
              </w:rPr>
              <w:t>community engagement techniques</w:t>
            </w:r>
          </w:p>
          <w:p w14:paraId="5F0F50CF" w14:textId="77777777" w:rsidR="008B3C6E" w:rsidRPr="008B3C6E" w:rsidRDefault="008B3C6E" w:rsidP="00374F8E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6EAC51D1" w14:textId="47D84352" w:rsidR="00374F8E" w:rsidRDefault="00374F8E" w:rsidP="008B3C6E">
            <w:pPr>
              <w:numPr>
                <w:ilvl w:val="0"/>
                <w:numId w:val="2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Report writing and presentation skills</w:t>
            </w:r>
          </w:p>
          <w:p w14:paraId="699BFCE6" w14:textId="0E084784" w:rsidR="008B3C6E" w:rsidRPr="008B3C6E" w:rsidRDefault="008B3C6E" w:rsidP="008B3C6E">
            <w:pPr>
              <w:numPr>
                <w:ilvl w:val="0"/>
                <w:numId w:val="2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8B3C6E">
              <w:rPr>
                <w:rFonts w:cstheme="minorHAnsi"/>
                <w:sz w:val="24"/>
                <w:szCs w:val="24"/>
              </w:rPr>
              <w:t>Ability to communicate in a range of settings with different people</w:t>
            </w:r>
          </w:p>
          <w:p w14:paraId="60AEFE00" w14:textId="77777777" w:rsidR="003B446A" w:rsidRDefault="008B3C6E" w:rsidP="003B446A">
            <w:pPr>
              <w:numPr>
                <w:ilvl w:val="0"/>
                <w:numId w:val="2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8B3C6E">
              <w:rPr>
                <w:rFonts w:eastAsia="Times New Roman" w:cstheme="minorHAnsi"/>
                <w:sz w:val="24"/>
                <w:szCs w:val="24"/>
              </w:rPr>
              <w:t>Strong self-discipline to work on own initiative</w:t>
            </w:r>
          </w:p>
          <w:p w14:paraId="7AF5F2F3" w14:textId="30118E4F" w:rsidR="008B3C6E" w:rsidRPr="008B3C6E" w:rsidRDefault="003B446A" w:rsidP="003B446A">
            <w:pPr>
              <w:numPr>
                <w:ilvl w:val="0"/>
                <w:numId w:val="2"/>
              </w:numPr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Strong</w:t>
            </w:r>
            <w:r w:rsidR="008B3C6E" w:rsidRPr="008B3C6E">
              <w:rPr>
                <w:rFonts w:cstheme="minorHAnsi"/>
                <w:sz w:val="24"/>
                <w:szCs w:val="24"/>
              </w:rPr>
              <w:t xml:space="preserve"> computer skills</w:t>
            </w:r>
          </w:p>
          <w:p w14:paraId="226F27FD" w14:textId="77777777" w:rsidR="008B3C6E" w:rsidRDefault="008B3C6E" w:rsidP="008B3C6E">
            <w:pPr>
              <w:numPr>
                <w:ilvl w:val="0"/>
                <w:numId w:val="2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8B3C6E">
              <w:rPr>
                <w:rFonts w:cstheme="minorHAnsi"/>
                <w:sz w:val="24"/>
                <w:szCs w:val="24"/>
              </w:rPr>
              <w:t>Good record keeping</w:t>
            </w:r>
          </w:p>
          <w:p w14:paraId="48765CCC" w14:textId="77777777" w:rsidR="00374F8E" w:rsidRPr="008B3C6E" w:rsidRDefault="00374F8E" w:rsidP="00374F8E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8B3C6E" w:rsidRPr="008B3C6E" w14:paraId="4DB20402" w14:textId="77777777" w:rsidTr="00F90113">
        <w:tc>
          <w:tcPr>
            <w:tcW w:w="2221" w:type="dxa"/>
          </w:tcPr>
          <w:p w14:paraId="566E5A0D" w14:textId="77777777" w:rsidR="008B3C6E" w:rsidRPr="008B3C6E" w:rsidRDefault="008B3C6E" w:rsidP="008B3C6E">
            <w:pPr>
              <w:rPr>
                <w:rFonts w:cstheme="minorHAnsi"/>
                <w:b/>
                <w:sz w:val="24"/>
                <w:szCs w:val="24"/>
              </w:rPr>
            </w:pPr>
            <w:r w:rsidRPr="008B3C6E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14:paraId="3FC1715F" w14:textId="77777777" w:rsidR="008B3C6E" w:rsidRDefault="008B3C6E" w:rsidP="008B3C6E">
            <w:pPr>
              <w:numPr>
                <w:ilvl w:val="0"/>
                <w:numId w:val="3"/>
              </w:num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8B3C6E">
              <w:rPr>
                <w:rFonts w:cstheme="minorHAnsi"/>
                <w:sz w:val="24"/>
                <w:szCs w:val="24"/>
              </w:rPr>
              <w:t>Have access to own transport</w:t>
            </w:r>
          </w:p>
          <w:p w14:paraId="62819470" w14:textId="77777777" w:rsidR="003B446A" w:rsidRPr="008B3C6E" w:rsidRDefault="003B446A" w:rsidP="003B446A">
            <w:pPr>
              <w:spacing w:after="120"/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20288639" w14:textId="77777777" w:rsidR="008B3C6E" w:rsidRPr="008B3C6E" w:rsidRDefault="008B3C6E" w:rsidP="008B3C6E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A525F13" w14:textId="7D4D76DC" w:rsidR="00443614" w:rsidRPr="00883310" w:rsidRDefault="00443614" w:rsidP="00443614">
      <w:pPr>
        <w:spacing w:after="0" w:line="240" w:lineRule="auto"/>
        <w:rPr>
          <w:sz w:val="24"/>
          <w:szCs w:val="24"/>
        </w:rPr>
      </w:pPr>
    </w:p>
    <w:sectPr w:rsidR="00443614" w:rsidRPr="00883310" w:rsidSect="00E36044">
      <w:headerReference w:type="default" r:id="rId7"/>
      <w:footerReference w:type="default" r:id="rId8"/>
      <w:pgSz w:w="11906" w:h="16838"/>
      <w:pgMar w:top="1812" w:right="1440" w:bottom="1440" w:left="1440" w:header="90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CF526B" w14:textId="77777777" w:rsidR="00F274CF" w:rsidRDefault="00F274CF" w:rsidP="001E549F">
      <w:pPr>
        <w:spacing w:after="0" w:line="240" w:lineRule="auto"/>
      </w:pPr>
      <w:r>
        <w:separator/>
      </w:r>
    </w:p>
  </w:endnote>
  <w:endnote w:type="continuationSeparator" w:id="0">
    <w:p w14:paraId="4769327F" w14:textId="77777777" w:rsidR="00F274CF" w:rsidRDefault="00F274CF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AC9D2F" w14:textId="12A6EED6" w:rsidR="009F7C72" w:rsidRDefault="0057042D" w:rsidP="00EC43AA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FFF70D" wp14:editId="14A33E3F">
              <wp:simplePos x="0" y="0"/>
              <wp:positionH relativeFrom="margin">
                <wp:posOffset>-15240</wp:posOffset>
              </wp:positionH>
              <wp:positionV relativeFrom="paragraph">
                <wp:posOffset>706755</wp:posOffset>
              </wp:positionV>
              <wp:extent cx="5875020" cy="25146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75020" cy="2514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EDCE01" w14:textId="380D70D6" w:rsidR="00681C1A" w:rsidRDefault="0057042D" w:rsidP="00681C1A">
                          <w:pPr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  <w:r w:rsidRPr="00C248B9">
                            <w:rPr>
                              <w:sz w:val="18"/>
                              <w:szCs w:val="18"/>
                              <w:u w:val="single"/>
                            </w:rPr>
                            <w:t>Supported by</w:t>
                          </w:r>
                          <w:r w:rsidRPr="00C248B9">
                            <w:rPr>
                              <w:sz w:val="18"/>
                              <w:szCs w:val="18"/>
                            </w:rPr>
                            <w:t>: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D4342A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2C161D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D4342A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Pr="00C248B9">
                            <w:rPr>
                              <w:sz w:val="18"/>
                              <w:szCs w:val="18"/>
                            </w:rPr>
                            <w:t>Glencairn Community Council Windfarm Fund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 xml:space="preserve">     </w:t>
                          </w:r>
                          <w:r w:rsidR="00D4342A">
                            <w:rPr>
                              <w:sz w:val="18"/>
                              <w:szCs w:val="18"/>
                            </w:rPr>
                            <w:t xml:space="preserve">    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>TSD&amp;G Community Mental Health &amp; Wellbeing Fund</w:t>
                          </w:r>
                        </w:p>
                        <w:p w14:paraId="129B71BD" w14:textId="77777777" w:rsidR="00681C1A" w:rsidRPr="003B400A" w:rsidRDefault="00681C1A" w:rsidP="00681C1A">
                          <w:pPr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FFF70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1.2pt;margin-top:55.65pt;width:462.6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" fillcolor="white [3201]" stroked="f" strokeweight=".5pt">
              <v:textbox>
                <w:txbxContent>
                  <w:p w14:paraId="40EDCE01" w14:textId="380D70D6" w:rsidR="00681C1A" w:rsidRDefault="0057042D" w:rsidP="00681C1A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C248B9">
                      <w:rPr>
                        <w:sz w:val="18"/>
                        <w:szCs w:val="18"/>
                        <w:u w:val="single"/>
                      </w:rPr>
                      <w:t>Supported by</w:t>
                    </w:r>
                    <w:r w:rsidRPr="00C248B9">
                      <w:rPr>
                        <w:sz w:val="18"/>
                        <w:szCs w:val="18"/>
                      </w:rPr>
                      <w:t>:</w:t>
                    </w:r>
                    <w:r w:rsidR="00681C1A">
                      <w:rPr>
                        <w:sz w:val="18"/>
                        <w:szCs w:val="18"/>
                      </w:rPr>
                      <w:t xml:space="preserve">  </w:t>
                    </w:r>
                    <w:r w:rsidR="00D4342A">
                      <w:rPr>
                        <w:sz w:val="18"/>
                        <w:szCs w:val="18"/>
                      </w:rPr>
                      <w:t xml:space="preserve">  </w:t>
                    </w:r>
                    <w:r w:rsidR="002C161D">
                      <w:rPr>
                        <w:sz w:val="18"/>
                        <w:szCs w:val="18"/>
                      </w:rPr>
                      <w:t xml:space="preserve">  </w:t>
                    </w:r>
                    <w:r w:rsidR="00D4342A">
                      <w:rPr>
                        <w:sz w:val="18"/>
                        <w:szCs w:val="18"/>
                      </w:rPr>
                      <w:t xml:space="preserve"> </w:t>
                    </w:r>
                    <w:r w:rsidRPr="00C248B9">
                      <w:rPr>
                        <w:sz w:val="18"/>
                        <w:szCs w:val="18"/>
                      </w:rPr>
                      <w:t>Glencairn Community Council Windfarm Fund</w:t>
                    </w:r>
                    <w:r w:rsidR="00681C1A">
                      <w:rPr>
                        <w:sz w:val="18"/>
                        <w:szCs w:val="18"/>
                      </w:rPr>
                      <w:t xml:space="preserve">     </w:t>
                    </w:r>
                    <w:r w:rsidR="00D4342A">
                      <w:rPr>
                        <w:sz w:val="18"/>
                        <w:szCs w:val="18"/>
                      </w:rPr>
                      <w:t xml:space="preserve">    </w:t>
                    </w:r>
                    <w:r w:rsidR="00681C1A">
                      <w:rPr>
                        <w:sz w:val="18"/>
                        <w:szCs w:val="18"/>
                      </w:rPr>
                      <w:t>TSD&amp;G Community Mental Health &amp; Wellbeing Fund</w:t>
                    </w:r>
                  </w:p>
                  <w:p w14:paraId="129B71BD" w14:textId="77777777" w:rsidR="00681C1A" w:rsidRPr="003B400A" w:rsidRDefault="00681C1A" w:rsidP="00681C1A">
                    <w:pPr>
                      <w:spacing w:after="0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C161D">
      <w:rPr>
        <w:noProof/>
      </w:rPr>
      <w:drawing>
        <wp:inline distT="0" distB="0" distL="0" distR="0" wp14:anchorId="3A4A8EF7" wp14:editId="4EFB575E">
          <wp:extent cx="1416646" cy="692785"/>
          <wp:effectExtent l="0" t="0" r="0" b="0"/>
          <wp:docPr id="1507306992" name="Picture 1" descr="A logo for a community f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306992" name="Picture 1" descr="A logo for a community f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1184" cy="709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1C1A">
      <w:t xml:space="preserve">   </w:t>
    </w:r>
    <w:r w:rsidR="00C248B9">
      <w:t xml:space="preserve"> </w:t>
    </w:r>
    <w:r w:rsidR="00EC43AA">
      <w:t xml:space="preserve"> </w:t>
    </w:r>
    <w:r w:rsidR="00681C1A">
      <w:rPr>
        <w:noProof/>
        <w:lang w:eastAsia="en-GB"/>
      </w:rPr>
      <w:t xml:space="preserve"> </w:t>
    </w:r>
    <w:r w:rsidR="002C161D">
      <w:rPr>
        <w:noProof/>
        <w:lang w:eastAsia="en-GB"/>
      </w:rPr>
      <w:t xml:space="preserve">       </w:t>
    </w:r>
    <w:r w:rsidR="00681C1A">
      <w:rPr>
        <w:noProof/>
        <w:lang w:eastAsia="en-GB"/>
      </w:rPr>
      <w:t xml:space="preserve"> </w:t>
    </w:r>
    <w:r w:rsidR="002C161D">
      <w:rPr>
        <w:noProof/>
        <w:lang w:eastAsia="en-GB"/>
      </w:rPr>
      <w:t xml:space="preserve">   </w:t>
    </w:r>
    <w:r w:rsidR="00681C1A">
      <w:rPr>
        <w:noProof/>
        <w:lang w:eastAsia="en-GB"/>
      </w:rPr>
      <w:t xml:space="preserve">    </w:t>
    </w:r>
    <w:r w:rsidR="002C161D">
      <w:rPr>
        <w:noProof/>
        <w:lang w:eastAsia="en-GB"/>
      </w:rPr>
      <w:t xml:space="preserve">   </w:t>
    </w:r>
    <w:r w:rsidR="00EC43AA">
      <w:rPr>
        <w:noProof/>
        <w:lang w:eastAsia="en-GB"/>
      </w:rPr>
      <w:drawing>
        <wp:inline distT="0" distB="0" distL="0" distR="0" wp14:anchorId="62A867D3" wp14:editId="6E1F8994">
          <wp:extent cx="1689204" cy="533894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TAS 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9253" cy="5497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248B9">
      <w:t xml:space="preserve">   </w:t>
    </w:r>
    <w:r w:rsidR="00EC43AA">
      <w:t xml:space="preserve">  </w:t>
    </w:r>
    <w:r w:rsidR="002C161D">
      <w:t xml:space="preserve">    </w:t>
    </w:r>
    <w:r w:rsidR="00EC43AA">
      <w:t xml:space="preserve"> </w:t>
    </w:r>
    <w:r>
      <w:t xml:space="preserve"> </w:t>
    </w:r>
    <w:r w:rsidR="00C248B9">
      <w:t xml:space="preserve"> </w:t>
    </w:r>
    <w:r w:rsidR="002C161D">
      <w:t xml:space="preserve">            </w:t>
    </w:r>
    <w:r w:rsidR="00681C1A">
      <w:rPr>
        <w:noProof/>
        <w:lang w:eastAsia="en-GB"/>
      </w:rPr>
      <w:t xml:space="preserve">             </w:t>
    </w:r>
    <w:r w:rsidR="00EC43AA">
      <w:rPr>
        <w:noProof/>
        <w:lang w:eastAsia="en-GB"/>
      </w:rPr>
      <w:drawing>
        <wp:inline distT="0" distB="0" distL="0" distR="0" wp14:anchorId="3B65FBE3" wp14:editId="256479F6">
          <wp:extent cx="685165" cy="685165"/>
          <wp:effectExtent l="0" t="0" r="635" b="63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165" cy="685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96DA5F" w14:textId="77777777" w:rsidR="00F274CF" w:rsidRDefault="00F274CF" w:rsidP="001E549F">
      <w:pPr>
        <w:spacing w:after="0" w:line="240" w:lineRule="auto"/>
      </w:pPr>
      <w:r>
        <w:separator/>
      </w:r>
    </w:p>
  </w:footnote>
  <w:footnote w:type="continuationSeparator" w:id="0">
    <w:p w14:paraId="21F92CFD" w14:textId="77777777" w:rsidR="00F274CF" w:rsidRDefault="00F274CF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3BA69D" w14:textId="77EA61E1" w:rsidR="001E549F" w:rsidRDefault="00E35B4D" w:rsidP="00E35B4D">
    <w:pPr>
      <w:pStyle w:val="Header"/>
      <w:jc w:val="center"/>
    </w:pPr>
    <w:r>
      <w:rPr>
        <w:noProof/>
      </w:rPr>
      <w:drawing>
        <wp:inline distT="0" distB="0" distL="0" distR="0" wp14:anchorId="4E24AD4F" wp14:editId="4692BAA8">
          <wp:extent cx="3752850" cy="581025"/>
          <wp:effectExtent l="0" t="0" r="0" b="9525"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/>
                  <a:srcRect t="17320" b="17921"/>
                  <a:stretch/>
                </pic:blipFill>
                <pic:spPr bwMode="auto">
                  <a:xfrm>
                    <a:off x="0" y="0"/>
                    <a:ext cx="375285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612789">
    <w:abstractNumId w:val="4"/>
  </w:num>
  <w:num w:numId="2" w16cid:durableId="466778097">
    <w:abstractNumId w:val="3"/>
  </w:num>
  <w:num w:numId="3" w16cid:durableId="164563829">
    <w:abstractNumId w:val="5"/>
  </w:num>
  <w:num w:numId="4" w16cid:durableId="1690137501">
    <w:abstractNumId w:val="1"/>
  </w:num>
  <w:num w:numId="5" w16cid:durableId="757482253">
    <w:abstractNumId w:val="0"/>
  </w:num>
  <w:num w:numId="6" w16cid:durableId="1499127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F33"/>
    <w:rsid w:val="00013049"/>
    <w:rsid w:val="0005736F"/>
    <w:rsid w:val="00067125"/>
    <w:rsid w:val="00073DA2"/>
    <w:rsid w:val="00131763"/>
    <w:rsid w:val="001A5FF0"/>
    <w:rsid w:val="001E549F"/>
    <w:rsid w:val="002A6FC7"/>
    <w:rsid w:val="002C161D"/>
    <w:rsid w:val="002C226A"/>
    <w:rsid w:val="002E5540"/>
    <w:rsid w:val="002F299E"/>
    <w:rsid w:val="00366CA9"/>
    <w:rsid w:val="00374F8E"/>
    <w:rsid w:val="003A40B8"/>
    <w:rsid w:val="003B400A"/>
    <w:rsid w:val="003B446A"/>
    <w:rsid w:val="003E3E40"/>
    <w:rsid w:val="003E53E9"/>
    <w:rsid w:val="00443614"/>
    <w:rsid w:val="00475F46"/>
    <w:rsid w:val="00492F93"/>
    <w:rsid w:val="004B592C"/>
    <w:rsid w:val="005363D7"/>
    <w:rsid w:val="0057042D"/>
    <w:rsid w:val="005F614E"/>
    <w:rsid w:val="00681C1A"/>
    <w:rsid w:val="006A76B9"/>
    <w:rsid w:val="006D52BD"/>
    <w:rsid w:val="0073344C"/>
    <w:rsid w:val="007822B5"/>
    <w:rsid w:val="0078315C"/>
    <w:rsid w:val="0080072B"/>
    <w:rsid w:val="00842014"/>
    <w:rsid w:val="008509AB"/>
    <w:rsid w:val="00883310"/>
    <w:rsid w:val="008B1A68"/>
    <w:rsid w:val="008B3C6E"/>
    <w:rsid w:val="008C65B1"/>
    <w:rsid w:val="00934C30"/>
    <w:rsid w:val="009677D9"/>
    <w:rsid w:val="009856BC"/>
    <w:rsid w:val="009F2F33"/>
    <w:rsid w:val="009F7C72"/>
    <w:rsid w:val="00A32772"/>
    <w:rsid w:val="00A416E3"/>
    <w:rsid w:val="00BA526C"/>
    <w:rsid w:val="00BB6B97"/>
    <w:rsid w:val="00BC053F"/>
    <w:rsid w:val="00BC3817"/>
    <w:rsid w:val="00BD122E"/>
    <w:rsid w:val="00BD6509"/>
    <w:rsid w:val="00C248B9"/>
    <w:rsid w:val="00C7396F"/>
    <w:rsid w:val="00CA0E15"/>
    <w:rsid w:val="00D35D3D"/>
    <w:rsid w:val="00D4342A"/>
    <w:rsid w:val="00DC5743"/>
    <w:rsid w:val="00E3493F"/>
    <w:rsid w:val="00E35B4D"/>
    <w:rsid w:val="00E36044"/>
    <w:rsid w:val="00EC43AA"/>
    <w:rsid w:val="00F274CF"/>
    <w:rsid w:val="00F46A51"/>
    <w:rsid w:val="00F7360E"/>
    <w:rsid w:val="00F87600"/>
    <w:rsid w:val="00F94307"/>
    <w:rsid w:val="00FB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8B2952"/>
  <w15:docId w15:val="{3098AE95-0FA9-404F-A741-DDACD502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table" w:styleId="TableGrid">
    <w:name w:val="Table Grid"/>
    <w:basedOn w:val="TableNormal"/>
    <w:uiPriority w:val="59"/>
    <w:rsid w:val="005363D7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b\AppData\Local\Temp\Headed%20A4%20template%202015%20sponsors-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sponsors-1</Template>
  <TotalTime>51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Deborah Iden</cp:lastModifiedBy>
  <cp:revision>3</cp:revision>
  <dcterms:created xsi:type="dcterms:W3CDTF">2024-09-25T10:04:00Z</dcterms:created>
  <dcterms:modified xsi:type="dcterms:W3CDTF">2024-09-25T10:55:00Z</dcterms:modified>
</cp:coreProperties>
</file>